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2126" w:rsidRPr="0028617D" w:rsidRDefault="00872126" w:rsidP="008C4F46">
      <w:pPr>
        <w:pStyle w:val="PaperTitle"/>
        <w:spacing w:line="480" w:lineRule="auto"/>
        <w:jc w:val="left"/>
        <w:rPr>
          <w:sz w:val="24"/>
          <w:szCs w:val="24"/>
        </w:rPr>
      </w:pPr>
      <w:bookmarkStart w:id="0" w:name="_GoBack"/>
      <w:r w:rsidRPr="0028617D">
        <w:rPr>
          <w:sz w:val="24"/>
          <w:szCs w:val="24"/>
        </w:rPr>
        <w:t xml:space="preserve">An </w:t>
      </w:r>
      <w:r>
        <w:rPr>
          <w:sz w:val="24"/>
          <w:szCs w:val="24"/>
        </w:rPr>
        <w:t>e</w:t>
      </w:r>
      <w:r w:rsidRPr="0028617D">
        <w:rPr>
          <w:sz w:val="24"/>
          <w:szCs w:val="24"/>
        </w:rPr>
        <w:t xml:space="preserve">ffect of </w:t>
      </w:r>
      <w:r>
        <w:rPr>
          <w:sz w:val="24"/>
          <w:szCs w:val="24"/>
        </w:rPr>
        <w:t>c</w:t>
      </w:r>
      <w:r w:rsidRPr="0028617D">
        <w:rPr>
          <w:sz w:val="24"/>
          <w:szCs w:val="24"/>
        </w:rPr>
        <w:t xml:space="preserve">arbonization on the </w:t>
      </w:r>
      <w:r>
        <w:rPr>
          <w:sz w:val="24"/>
          <w:szCs w:val="24"/>
        </w:rPr>
        <w:t>e</w:t>
      </w:r>
      <w:r w:rsidRPr="0028617D">
        <w:rPr>
          <w:sz w:val="24"/>
          <w:szCs w:val="24"/>
        </w:rPr>
        <w:t xml:space="preserve">lectrorheology </w:t>
      </w:r>
      <w:r w:rsidRPr="0028617D">
        <w:rPr>
          <w:sz w:val="24"/>
          <w:szCs w:val="24"/>
          <w:lang w:val="en-GB"/>
        </w:rPr>
        <w:t xml:space="preserve">of </w:t>
      </w:r>
      <w:r>
        <w:rPr>
          <w:sz w:val="24"/>
          <w:szCs w:val="24"/>
          <w:lang w:val="en-GB"/>
        </w:rPr>
        <w:t>p</w:t>
      </w:r>
      <w:r w:rsidRPr="0028617D">
        <w:rPr>
          <w:sz w:val="24"/>
          <w:szCs w:val="24"/>
          <w:lang w:val="en-GB"/>
        </w:rPr>
        <w:t>oly(</w:t>
      </w:r>
      <w:r w:rsidRPr="0028617D">
        <w:rPr>
          <w:i/>
          <w:iCs/>
          <w:sz w:val="24"/>
          <w:szCs w:val="24"/>
          <w:lang w:val="en-GB"/>
        </w:rPr>
        <w:t>p</w:t>
      </w:r>
      <w:r w:rsidRPr="0028617D">
        <w:rPr>
          <w:sz w:val="24"/>
          <w:szCs w:val="24"/>
          <w:lang w:val="en-GB"/>
        </w:rPr>
        <w:noBreakHyphen/>
        <w:t>phenylenediamine)</w:t>
      </w:r>
    </w:p>
    <w:bookmarkEnd w:id="0"/>
    <w:p w:rsidR="00872126" w:rsidRPr="0028617D" w:rsidRDefault="00872126" w:rsidP="008C4F46">
      <w:pPr>
        <w:pStyle w:val="PaperAuthor"/>
        <w:spacing w:line="480" w:lineRule="auto"/>
        <w:jc w:val="left"/>
        <w:rPr>
          <w:sz w:val="24"/>
          <w:szCs w:val="24"/>
        </w:rPr>
      </w:pPr>
      <w:r w:rsidRPr="0028617D">
        <w:rPr>
          <w:sz w:val="24"/>
          <w:szCs w:val="24"/>
        </w:rPr>
        <w:t>Tomas Plachy</w:t>
      </w:r>
      <w:r>
        <w:rPr>
          <w:sz w:val="24"/>
          <w:szCs w:val="24"/>
        </w:rPr>
        <w:t> </w:t>
      </w:r>
      <w:r w:rsidRPr="0028617D">
        <w:rPr>
          <w:sz w:val="24"/>
          <w:szCs w:val="24"/>
          <w:vertAlign w:val="superscript"/>
        </w:rPr>
        <w:t>a,b</w:t>
      </w:r>
      <w:r w:rsidRPr="0028617D">
        <w:rPr>
          <w:sz w:val="24"/>
          <w:szCs w:val="24"/>
        </w:rPr>
        <w:t>, Michal Sedlacik</w:t>
      </w:r>
      <w:r>
        <w:rPr>
          <w:sz w:val="24"/>
          <w:szCs w:val="24"/>
        </w:rPr>
        <w:t> </w:t>
      </w:r>
      <w:r w:rsidRPr="0028617D">
        <w:rPr>
          <w:sz w:val="24"/>
          <w:szCs w:val="24"/>
          <w:vertAlign w:val="superscript"/>
        </w:rPr>
        <w:t>a,c</w:t>
      </w:r>
      <w:r>
        <w:rPr>
          <w:rStyle w:val="Znakapoznpodarou"/>
          <w:sz w:val="24"/>
          <w:szCs w:val="24"/>
        </w:rPr>
        <w:footnoteReference w:id="1"/>
      </w:r>
      <w:r w:rsidRPr="0028617D">
        <w:rPr>
          <w:sz w:val="24"/>
          <w:szCs w:val="24"/>
        </w:rPr>
        <w:t>, Vladimir Pavlinek</w:t>
      </w:r>
      <w:r>
        <w:rPr>
          <w:sz w:val="24"/>
          <w:szCs w:val="24"/>
        </w:rPr>
        <w:t> </w:t>
      </w:r>
      <w:r w:rsidRPr="0028617D">
        <w:rPr>
          <w:sz w:val="24"/>
          <w:szCs w:val="24"/>
          <w:vertAlign w:val="superscript"/>
        </w:rPr>
        <w:t>a,b</w:t>
      </w:r>
      <w:r w:rsidRPr="0028617D">
        <w:rPr>
          <w:sz w:val="24"/>
          <w:szCs w:val="24"/>
        </w:rPr>
        <w:t>, Zuzana Morávková</w:t>
      </w:r>
      <w:r>
        <w:rPr>
          <w:sz w:val="24"/>
          <w:szCs w:val="24"/>
        </w:rPr>
        <w:t> </w:t>
      </w:r>
      <w:r w:rsidRPr="0028617D">
        <w:rPr>
          <w:sz w:val="24"/>
          <w:szCs w:val="24"/>
          <w:vertAlign w:val="superscript"/>
        </w:rPr>
        <w:t>d</w:t>
      </w:r>
      <w:r w:rsidRPr="0028617D">
        <w:rPr>
          <w:sz w:val="24"/>
          <w:szCs w:val="24"/>
        </w:rPr>
        <w:t>, Milena Hajná</w:t>
      </w:r>
      <w:r>
        <w:rPr>
          <w:sz w:val="24"/>
          <w:szCs w:val="24"/>
        </w:rPr>
        <w:t> </w:t>
      </w:r>
      <w:r w:rsidRPr="0028617D">
        <w:rPr>
          <w:sz w:val="24"/>
          <w:szCs w:val="24"/>
          <w:vertAlign w:val="superscript"/>
        </w:rPr>
        <w:t>d</w:t>
      </w:r>
      <w:r w:rsidRPr="0028617D">
        <w:rPr>
          <w:sz w:val="24"/>
          <w:szCs w:val="24"/>
        </w:rPr>
        <w:t>, Jaroslav Stejskal</w:t>
      </w:r>
      <w:r>
        <w:rPr>
          <w:sz w:val="24"/>
          <w:szCs w:val="24"/>
        </w:rPr>
        <w:t> </w:t>
      </w:r>
      <w:r w:rsidRPr="0028617D">
        <w:rPr>
          <w:sz w:val="24"/>
          <w:szCs w:val="24"/>
          <w:vertAlign w:val="superscript"/>
        </w:rPr>
        <w:t>d</w:t>
      </w:r>
      <w:r w:rsidRPr="0028617D">
        <w:rPr>
          <w:sz w:val="24"/>
          <w:szCs w:val="24"/>
        </w:rPr>
        <w:t xml:space="preserve"> </w:t>
      </w:r>
    </w:p>
    <w:p w:rsidR="00872126" w:rsidRPr="0028617D" w:rsidRDefault="00872126" w:rsidP="008C4F46">
      <w:pPr>
        <w:pStyle w:val="AuthorAffiliation"/>
        <w:spacing w:line="480" w:lineRule="auto"/>
        <w:jc w:val="left"/>
        <w:rPr>
          <w:sz w:val="24"/>
          <w:szCs w:val="24"/>
        </w:rPr>
      </w:pPr>
      <w:r w:rsidRPr="008C4F46">
        <w:rPr>
          <w:i w:val="0"/>
          <w:iCs w:val="0"/>
          <w:sz w:val="24"/>
          <w:szCs w:val="24"/>
          <w:vertAlign w:val="superscript"/>
        </w:rPr>
        <w:t>a</w:t>
      </w:r>
      <w:r w:rsidRPr="0028617D">
        <w:rPr>
          <w:sz w:val="24"/>
          <w:szCs w:val="24"/>
          <w:lang w:val="en-GB"/>
        </w:rPr>
        <w:t xml:space="preserve">Centre of Polymer Systems, University Institute, </w:t>
      </w:r>
      <w:smartTag w:uri="urn:schemas-microsoft-com:office:smarttags" w:element="place">
        <w:smartTag w:uri="urn:schemas-microsoft-com:office:smarttags" w:element="PlaceName">
          <w:r w:rsidRPr="0028617D">
            <w:rPr>
              <w:sz w:val="24"/>
              <w:szCs w:val="24"/>
              <w:lang w:val="en-GB"/>
            </w:rPr>
            <w:t>Tomas</w:t>
          </w:r>
        </w:smartTag>
        <w:r w:rsidRPr="0028617D">
          <w:rPr>
            <w:sz w:val="24"/>
            <w:szCs w:val="24"/>
            <w:lang w:val="en-GB"/>
          </w:rPr>
          <w:t xml:space="preserve"> </w:t>
        </w:r>
        <w:smartTag w:uri="urn:schemas-microsoft-com:office:smarttags" w:element="PlaceName">
          <w:r w:rsidRPr="0028617D">
            <w:rPr>
              <w:sz w:val="24"/>
              <w:szCs w:val="24"/>
              <w:lang w:val="en-GB"/>
            </w:rPr>
            <w:t>Bata</w:t>
          </w:r>
        </w:smartTag>
        <w:r w:rsidRPr="0028617D">
          <w:rPr>
            <w:sz w:val="24"/>
            <w:szCs w:val="24"/>
            <w:lang w:val="en-GB"/>
          </w:rPr>
          <w:t xml:space="preserve"> </w:t>
        </w:r>
        <w:smartTag w:uri="urn:schemas-microsoft-com:office:smarttags" w:element="PlaceType">
          <w:r w:rsidRPr="0028617D">
            <w:rPr>
              <w:sz w:val="24"/>
              <w:szCs w:val="24"/>
              <w:lang w:val="en-GB"/>
            </w:rPr>
            <w:t>University</w:t>
          </w:r>
        </w:smartTag>
      </w:smartTag>
      <w:r w:rsidRPr="0028617D">
        <w:rPr>
          <w:sz w:val="24"/>
          <w:szCs w:val="24"/>
          <w:lang w:val="en-GB"/>
        </w:rPr>
        <w:t xml:space="preserve"> in Zlin, Nad Ovcirnou 3685, 760 01 Zlin, </w:t>
      </w:r>
      <w:smartTag w:uri="urn:schemas-microsoft-com:office:smarttags" w:element="place">
        <w:smartTag w:uri="urn:schemas-microsoft-com:office:smarttags" w:element="PlaceName">
          <w:r w:rsidRPr="0028617D">
            <w:rPr>
              <w:sz w:val="24"/>
              <w:szCs w:val="24"/>
              <w:lang w:val="en-GB"/>
            </w:rPr>
            <w:t>Czech</w:t>
          </w:r>
        </w:smartTag>
        <w:r w:rsidRPr="0028617D">
          <w:rPr>
            <w:sz w:val="24"/>
            <w:szCs w:val="24"/>
            <w:lang w:val="en-GB"/>
          </w:rPr>
          <w:t xml:space="preserve"> </w:t>
        </w:r>
        <w:smartTag w:uri="urn:schemas-microsoft-com:office:smarttags" w:element="PlaceType">
          <w:r w:rsidRPr="0028617D">
            <w:rPr>
              <w:sz w:val="24"/>
              <w:szCs w:val="24"/>
              <w:lang w:val="en-GB"/>
            </w:rPr>
            <w:t>Republic</w:t>
          </w:r>
        </w:smartTag>
      </w:smartTag>
    </w:p>
    <w:p w:rsidR="00872126" w:rsidRPr="0028617D" w:rsidRDefault="00872126" w:rsidP="008C4F46">
      <w:pPr>
        <w:pStyle w:val="AuthorAffiliation"/>
        <w:spacing w:line="480" w:lineRule="auto"/>
        <w:jc w:val="left"/>
        <w:rPr>
          <w:sz w:val="24"/>
          <w:szCs w:val="24"/>
          <w:lang w:val="en-GB"/>
        </w:rPr>
      </w:pPr>
      <w:r w:rsidRPr="008C4F46">
        <w:rPr>
          <w:i w:val="0"/>
          <w:iCs w:val="0"/>
          <w:sz w:val="24"/>
          <w:szCs w:val="24"/>
          <w:vertAlign w:val="superscript"/>
        </w:rPr>
        <w:t>b</w:t>
      </w:r>
      <w:r w:rsidRPr="0028617D">
        <w:rPr>
          <w:sz w:val="24"/>
          <w:szCs w:val="24"/>
          <w:lang w:val="en-GB"/>
        </w:rPr>
        <w:t xml:space="preserve">Polymer Centre, Faculty of Technology, </w:t>
      </w:r>
      <w:smartTag w:uri="urn:schemas-microsoft-com:office:smarttags" w:element="place">
        <w:smartTag w:uri="urn:schemas-microsoft-com:office:smarttags" w:element="PlaceName">
          <w:r w:rsidRPr="0028617D">
            <w:rPr>
              <w:sz w:val="24"/>
              <w:szCs w:val="24"/>
              <w:lang w:val="en-GB"/>
            </w:rPr>
            <w:t>Tomas</w:t>
          </w:r>
        </w:smartTag>
        <w:r w:rsidRPr="0028617D">
          <w:rPr>
            <w:sz w:val="24"/>
            <w:szCs w:val="24"/>
            <w:lang w:val="en-GB"/>
          </w:rPr>
          <w:t xml:space="preserve"> </w:t>
        </w:r>
        <w:smartTag w:uri="urn:schemas-microsoft-com:office:smarttags" w:element="PlaceName">
          <w:r w:rsidRPr="0028617D">
            <w:rPr>
              <w:sz w:val="24"/>
              <w:szCs w:val="24"/>
              <w:lang w:val="en-GB"/>
            </w:rPr>
            <w:t>Bata</w:t>
          </w:r>
        </w:smartTag>
        <w:r w:rsidRPr="0028617D">
          <w:rPr>
            <w:sz w:val="24"/>
            <w:szCs w:val="24"/>
            <w:lang w:val="en-GB"/>
          </w:rPr>
          <w:t xml:space="preserve"> </w:t>
        </w:r>
        <w:smartTag w:uri="urn:schemas-microsoft-com:office:smarttags" w:element="PlaceType">
          <w:r w:rsidRPr="0028617D">
            <w:rPr>
              <w:sz w:val="24"/>
              <w:szCs w:val="24"/>
              <w:lang w:val="en-GB"/>
            </w:rPr>
            <w:t>University</w:t>
          </w:r>
        </w:smartTag>
      </w:smartTag>
      <w:r w:rsidRPr="0028617D">
        <w:rPr>
          <w:sz w:val="24"/>
          <w:szCs w:val="24"/>
          <w:lang w:val="en-GB"/>
        </w:rPr>
        <w:t xml:space="preserve"> in Zlin, T. G. Masaryk Sq. 275, 762 72 Zlin, </w:t>
      </w:r>
      <w:smartTag w:uri="urn:schemas-microsoft-com:office:smarttags" w:element="place">
        <w:smartTag w:uri="urn:schemas-microsoft-com:office:smarttags" w:element="PlaceName">
          <w:r w:rsidRPr="0028617D">
            <w:rPr>
              <w:sz w:val="24"/>
              <w:szCs w:val="24"/>
              <w:lang w:val="en-GB"/>
            </w:rPr>
            <w:t>Czech</w:t>
          </w:r>
        </w:smartTag>
        <w:r w:rsidRPr="0028617D">
          <w:rPr>
            <w:sz w:val="24"/>
            <w:szCs w:val="24"/>
            <w:lang w:val="en-GB"/>
          </w:rPr>
          <w:t xml:space="preserve"> </w:t>
        </w:r>
        <w:smartTag w:uri="urn:schemas-microsoft-com:office:smarttags" w:element="PlaceType">
          <w:r w:rsidRPr="0028617D">
            <w:rPr>
              <w:sz w:val="24"/>
              <w:szCs w:val="24"/>
              <w:lang w:val="en-GB"/>
            </w:rPr>
            <w:t>Republic</w:t>
          </w:r>
        </w:smartTag>
      </w:smartTag>
    </w:p>
    <w:p w:rsidR="00872126" w:rsidRPr="0028617D" w:rsidRDefault="00872126" w:rsidP="008C4F46">
      <w:pPr>
        <w:pStyle w:val="AuthorAffiliation"/>
        <w:spacing w:line="480" w:lineRule="auto"/>
        <w:jc w:val="left"/>
        <w:rPr>
          <w:sz w:val="24"/>
          <w:szCs w:val="24"/>
          <w:lang w:val="en-GB"/>
        </w:rPr>
      </w:pPr>
      <w:r w:rsidRPr="008C4F46">
        <w:rPr>
          <w:i w:val="0"/>
          <w:iCs w:val="0"/>
          <w:sz w:val="24"/>
          <w:szCs w:val="24"/>
          <w:vertAlign w:val="superscript"/>
          <w:lang w:val="en-GB"/>
        </w:rPr>
        <w:t>c</w:t>
      </w:r>
      <w:r w:rsidRPr="0028617D">
        <w:rPr>
          <w:sz w:val="24"/>
          <w:szCs w:val="24"/>
          <w:lang w:val="en-GB"/>
        </w:rPr>
        <w:t xml:space="preserve">Department of Production Engineering, Faculty of Technology, </w:t>
      </w:r>
      <w:smartTag w:uri="urn:schemas-microsoft-com:office:smarttags" w:element="place">
        <w:smartTag w:uri="urn:schemas-microsoft-com:office:smarttags" w:element="PlaceName">
          <w:r w:rsidRPr="0028617D">
            <w:rPr>
              <w:sz w:val="24"/>
              <w:szCs w:val="24"/>
              <w:lang w:val="en-GB"/>
            </w:rPr>
            <w:t>Tomas</w:t>
          </w:r>
        </w:smartTag>
        <w:r w:rsidRPr="0028617D">
          <w:rPr>
            <w:sz w:val="24"/>
            <w:szCs w:val="24"/>
            <w:lang w:val="en-GB"/>
          </w:rPr>
          <w:t xml:space="preserve"> </w:t>
        </w:r>
        <w:smartTag w:uri="urn:schemas-microsoft-com:office:smarttags" w:element="PlaceName">
          <w:r w:rsidRPr="0028617D">
            <w:rPr>
              <w:sz w:val="24"/>
              <w:szCs w:val="24"/>
              <w:lang w:val="en-GB"/>
            </w:rPr>
            <w:t>Bata</w:t>
          </w:r>
        </w:smartTag>
        <w:r w:rsidRPr="0028617D">
          <w:rPr>
            <w:sz w:val="24"/>
            <w:szCs w:val="24"/>
            <w:lang w:val="en-GB"/>
          </w:rPr>
          <w:t xml:space="preserve"> </w:t>
        </w:r>
        <w:smartTag w:uri="urn:schemas-microsoft-com:office:smarttags" w:element="PlaceType">
          <w:r w:rsidRPr="0028617D">
            <w:rPr>
              <w:sz w:val="24"/>
              <w:szCs w:val="24"/>
              <w:lang w:val="en-GB"/>
            </w:rPr>
            <w:t>University</w:t>
          </w:r>
        </w:smartTag>
      </w:smartTag>
      <w:r w:rsidRPr="0028617D">
        <w:rPr>
          <w:sz w:val="24"/>
          <w:szCs w:val="24"/>
          <w:lang w:val="en-GB"/>
        </w:rPr>
        <w:t xml:space="preserve"> in Zlin, T. G. Masaryk Sq. 275, 762 72 Zlin, </w:t>
      </w:r>
      <w:smartTag w:uri="urn:schemas-microsoft-com:office:smarttags" w:element="place">
        <w:smartTag w:uri="urn:schemas-microsoft-com:office:smarttags" w:element="PlaceName">
          <w:r w:rsidRPr="0028617D">
            <w:rPr>
              <w:sz w:val="24"/>
              <w:szCs w:val="24"/>
              <w:lang w:val="en-GB"/>
            </w:rPr>
            <w:t>Czech</w:t>
          </w:r>
        </w:smartTag>
        <w:r w:rsidRPr="0028617D">
          <w:rPr>
            <w:sz w:val="24"/>
            <w:szCs w:val="24"/>
            <w:lang w:val="en-GB"/>
          </w:rPr>
          <w:t xml:space="preserve"> </w:t>
        </w:r>
        <w:smartTag w:uri="urn:schemas-microsoft-com:office:smarttags" w:element="PlaceType">
          <w:r w:rsidRPr="0028617D">
            <w:rPr>
              <w:sz w:val="24"/>
              <w:szCs w:val="24"/>
              <w:lang w:val="en-GB"/>
            </w:rPr>
            <w:t>Republic</w:t>
          </w:r>
        </w:smartTag>
      </w:smartTag>
    </w:p>
    <w:p w:rsidR="00872126" w:rsidRPr="0028617D" w:rsidRDefault="00872126" w:rsidP="008C4F46">
      <w:pPr>
        <w:pStyle w:val="AuthorAffiliation"/>
        <w:spacing w:line="480" w:lineRule="auto"/>
        <w:jc w:val="left"/>
        <w:rPr>
          <w:sz w:val="24"/>
          <w:szCs w:val="24"/>
        </w:rPr>
      </w:pPr>
      <w:r w:rsidRPr="008C4F46">
        <w:rPr>
          <w:i w:val="0"/>
          <w:iCs w:val="0"/>
          <w:sz w:val="24"/>
          <w:szCs w:val="24"/>
          <w:vertAlign w:val="superscript"/>
          <w:lang w:val="en-GB"/>
        </w:rPr>
        <w:t>d</w:t>
      </w:r>
      <w:r w:rsidRPr="0028617D">
        <w:rPr>
          <w:sz w:val="24"/>
          <w:szCs w:val="24"/>
          <w:lang w:val="en-GB"/>
        </w:rPr>
        <w:t xml:space="preserve">Institute of Macromolecular Chemistry, </w:t>
      </w:r>
      <w:smartTag w:uri="urn:schemas-microsoft-com:office:smarttags" w:element="place">
        <w:smartTag w:uri="urn:schemas-microsoft-com:office:smarttags" w:element="PlaceType">
          <w:r w:rsidRPr="0028617D">
            <w:rPr>
              <w:sz w:val="24"/>
              <w:szCs w:val="24"/>
              <w:lang w:val="en-GB"/>
            </w:rPr>
            <w:t>Academy</w:t>
          </w:r>
        </w:smartTag>
        <w:r w:rsidRPr="0028617D">
          <w:rPr>
            <w:sz w:val="24"/>
            <w:szCs w:val="24"/>
            <w:lang w:val="en-GB"/>
          </w:rPr>
          <w:t xml:space="preserve"> of </w:t>
        </w:r>
        <w:smartTag w:uri="urn:schemas-microsoft-com:office:smarttags" w:element="PlaceName">
          <w:r w:rsidRPr="0028617D">
            <w:rPr>
              <w:sz w:val="24"/>
              <w:szCs w:val="24"/>
              <w:lang w:val="en-GB"/>
            </w:rPr>
            <w:t>Sciences</w:t>
          </w:r>
        </w:smartTag>
      </w:smartTag>
      <w:r w:rsidRPr="0028617D">
        <w:rPr>
          <w:sz w:val="24"/>
          <w:szCs w:val="24"/>
          <w:lang w:val="en-GB"/>
        </w:rPr>
        <w:t xml:space="preserve"> of the </w:t>
      </w:r>
      <w:smartTag w:uri="urn:schemas-microsoft-com:office:smarttags" w:element="place">
        <w:smartTag w:uri="urn:schemas-microsoft-com:office:smarttags" w:element="PlaceName">
          <w:r w:rsidRPr="0028617D">
            <w:rPr>
              <w:sz w:val="24"/>
              <w:szCs w:val="24"/>
              <w:lang w:val="en-GB"/>
            </w:rPr>
            <w:t>Czech</w:t>
          </w:r>
        </w:smartTag>
        <w:r w:rsidRPr="0028617D">
          <w:rPr>
            <w:sz w:val="24"/>
            <w:szCs w:val="24"/>
            <w:lang w:val="en-GB"/>
          </w:rPr>
          <w:t xml:space="preserve"> </w:t>
        </w:r>
        <w:smartTag w:uri="urn:schemas-microsoft-com:office:smarttags" w:element="PlaceType">
          <w:r w:rsidRPr="0028617D">
            <w:rPr>
              <w:sz w:val="24"/>
              <w:szCs w:val="24"/>
              <w:lang w:val="en-GB"/>
            </w:rPr>
            <w:t>Republic</w:t>
          </w:r>
        </w:smartTag>
      </w:smartTag>
      <w:r w:rsidRPr="0028617D">
        <w:rPr>
          <w:sz w:val="24"/>
          <w:szCs w:val="24"/>
          <w:lang w:val="en-GB"/>
        </w:rPr>
        <w:t xml:space="preserve">, Heyrovsky Sq. 2, 162 06 </w:t>
      </w:r>
      <w:smartTag w:uri="urn:schemas-microsoft-com:office:smarttags" w:element="place">
        <w:smartTag w:uri="urn:schemas-microsoft-com:office:smarttags" w:element="City">
          <w:r w:rsidRPr="0028617D">
            <w:rPr>
              <w:sz w:val="24"/>
              <w:szCs w:val="24"/>
              <w:lang w:val="en-GB"/>
            </w:rPr>
            <w:t>Prague</w:t>
          </w:r>
        </w:smartTag>
      </w:smartTag>
      <w:r w:rsidRPr="0028617D">
        <w:rPr>
          <w:sz w:val="24"/>
          <w:szCs w:val="24"/>
          <w:lang w:val="en-GB"/>
        </w:rPr>
        <w:t xml:space="preserve"> 6, </w:t>
      </w:r>
      <w:smartTag w:uri="urn:schemas-microsoft-com:office:smarttags" w:element="place">
        <w:smartTag w:uri="urn:schemas-microsoft-com:office:smarttags" w:element="PlaceName">
          <w:r w:rsidRPr="0028617D">
            <w:rPr>
              <w:sz w:val="24"/>
              <w:szCs w:val="24"/>
              <w:lang w:val="en-GB"/>
            </w:rPr>
            <w:t>Czech</w:t>
          </w:r>
        </w:smartTag>
        <w:r w:rsidRPr="0028617D">
          <w:rPr>
            <w:sz w:val="24"/>
            <w:szCs w:val="24"/>
            <w:lang w:val="en-GB"/>
          </w:rPr>
          <w:t xml:space="preserve"> </w:t>
        </w:r>
        <w:smartTag w:uri="urn:schemas-microsoft-com:office:smarttags" w:element="PlaceType">
          <w:r w:rsidRPr="0028617D">
            <w:rPr>
              <w:sz w:val="24"/>
              <w:szCs w:val="24"/>
              <w:lang w:val="en-GB"/>
            </w:rPr>
            <w:t>Republic</w:t>
          </w:r>
        </w:smartTag>
      </w:smartTag>
    </w:p>
    <w:p w:rsidR="00872126" w:rsidRDefault="00872126" w:rsidP="008C4F46">
      <w:pPr>
        <w:pStyle w:val="Abstract"/>
        <w:spacing w:line="480" w:lineRule="auto"/>
        <w:ind w:left="0" w:right="0"/>
        <w:rPr>
          <w:b/>
          <w:bCs/>
          <w:sz w:val="24"/>
          <w:szCs w:val="24"/>
        </w:rPr>
      </w:pPr>
      <w:r w:rsidRPr="0028617D">
        <w:rPr>
          <w:b/>
          <w:bCs/>
          <w:sz w:val="24"/>
          <w:szCs w:val="24"/>
        </w:rPr>
        <w:t>A</w:t>
      </w:r>
      <w:r>
        <w:rPr>
          <w:b/>
          <w:bCs/>
          <w:sz w:val="24"/>
          <w:szCs w:val="24"/>
        </w:rPr>
        <w:t>BSTRACT</w:t>
      </w:r>
    </w:p>
    <w:p w:rsidR="00872126" w:rsidRPr="0028617D" w:rsidRDefault="00872126" w:rsidP="00103069">
      <w:pPr>
        <w:pStyle w:val="Abstract"/>
        <w:spacing w:line="480" w:lineRule="auto"/>
        <w:ind w:left="0" w:right="0"/>
        <w:rPr>
          <w:sz w:val="24"/>
          <w:szCs w:val="24"/>
        </w:rPr>
      </w:pPr>
      <w:r w:rsidRPr="0028617D">
        <w:rPr>
          <w:sz w:val="24"/>
          <w:szCs w:val="24"/>
        </w:rPr>
        <w:t>Particles of poly(</w:t>
      </w:r>
      <w:r w:rsidRPr="0028617D">
        <w:rPr>
          <w:i/>
          <w:iCs/>
          <w:sz w:val="24"/>
          <w:szCs w:val="24"/>
        </w:rPr>
        <w:t>p</w:t>
      </w:r>
      <w:r w:rsidRPr="0028617D">
        <w:rPr>
          <w:sz w:val="24"/>
          <w:szCs w:val="24"/>
        </w:rPr>
        <w:t xml:space="preserve">-phenylenediamine) were synthesized </w:t>
      </w:r>
      <w:r>
        <w:rPr>
          <w:sz w:val="24"/>
          <w:szCs w:val="24"/>
        </w:rPr>
        <w:t xml:space="preserve">by the oxidation of </w:t>
      </w:r>
      <w:r w:rsidRPr="007010AB">
        <w:rPr>
          <w:i/>
          <w:iCs/>
          <w:sz w:val="24"/>
          <w:szCs w:val="24"/>
        </w:rPr>
        <w:t>p</w:t>
      </w:r>
      <w:r>
        <w:rPr>
          <w:sz w:val="24"/>
          <w:szCs w:val="24"/>
        </w:rPr>
        <w:t xml:space="preserve">-phenylenediamine with ammonium peroxydisulfate at two oxidation levels. They were </w:t>
      </w:r>
      <w:r w:rsidRPr="0028617D">
        <w:rPr>
          <w:sz w:val="24"/>
          <w:szCs w:val="24"/>
        </w:rPr>
        <w:t xml:space="preserve">carbonized </w:t>
      </w:r>
      <w:r>
        <w:rPr>
          <w:sz w:val="24"/>
          <w:szCs w:val="24"/>
        </w:rPr>
        <w:t xml:space="preserve">at </w:t>
      </w:r>
      <w:r w:rsidRPr="00160F7B">
        <w:rPr>
          <w:sz w:val="24"/>
          <w:szCs w:val="24"/>
        </w:rPr>
        <w:t>200 – 800 °C</w:t>
      </w:r>
      <w:r>
        <w:rPr>
          <w:sz w:val="24"/>
          <w:szCs w:val="24"/>
        </w:rPr>
        <w:t xml:space="preserve"> in inert atmosphere and subsequently tested in</w:t>
      </w:r>
      <w:r w:rsidRPr="0028617D">
        <w:rPr>
          <w:sz w:val="24"/>
          <w:szCs w:val="24"/>
        </w:rPr>
        <w:t xml:space="preserve"> electrorheological (ER) suspensions. Scanning electron microscopy, Raman spectroscopy and thermogravimetric analysis were used to characterize an influence of the carbonization on the molecular structure and particles size and </w:t>
      </w:r>
      <w:r w:rsidRPr="0028617D">
        <w:rPr>
          <w:sz w:val="24"/>
          <w:szCs w:val="24"/>
        </w:rPr>
        <w:lastRenderedPageBreak/>
        <w:t xml:space="preserve">shape. Subsequently, ER suspensions were prepared by mixing </w:t>
      </w:r>
      <w:r>
        <w:rPr>
          <w:sz w:val="24"/>
          <w:szCs w:val="24"/>
        </w:rPr>
        <w:t>polymer</w:t>
      </w:r>
      <w:r w:rsidRPr="0028617D">
        <w:rPr>
          <w:sz w:val="24"/>
          <w:szCs w:val="24"/>
        </w:rPr>
        <w:t xml:space="preserve"> particles </w:t>
      </w:r>
      <w:r>
        <w:rPr>
          <w:sz w:val="24"/>
          <w:szCs w:val="24"/>
        </w:rPr>
        <w:t>and</w:t>
      </w:r>
      <w:r w:rsidRPr="0028617D">
        <w:rPr>
          <w:sz w:val="24"/>
          <w:szCs w:val="24"/>
        </w:rPr>
        <w:t xml:space="preserve"> silicone oil. In order to determine an effect of carbonization on the ER</w:t>
      </w:r>
      <w:r>
        <w:rPr>
          <w:sz w:val="24"/>
          <w:szCs w:val="24"/>
        </w:rPr>
        <w:t xml:space="preserve"> behavio</w:t>
      </w:r>
      <w:r w:rsidRPr="0028617D">
        <w:rPr>
          <w:sz w:val="24"/>
          <w:szCs w:val="24"/>
        </w:rPr>
        <w:t xml:space="preserve">r, a number of rheological measurements under various external electric fields </w:t>
      </w:r>
      <w:r>
        <w:rPr>
          <w:sz w:val="24"/>
          <w:szCs w:val="24"/>
        </w:rPr>
        <w:t>were</w:t>
      </w:r>
      <w:r w:rsidRPr="0028617D">
        <w:rPr>
          <w:sz w:val="24"/>
          <w:szCs w:val="24"/>
        </w:rPr>
        <w:t xml:space="preserve"> carried out. Dielectric spectroscopy was used for the evaluation of </w:t>
      </w:r>
      <w:r>
        <w:rPr>
          <w:sz w:val="24"/>
          <w:szCs w:val="24"/>
        </w:rPr>
        <w:t xml:space="preserve">the influence of </w:t>
      </w:r>
      <w:r w:rsidRPr="0028617D">
        <w:rPr>
          <w:sz w:val="24"/>
          <w:szCs w:val="24"/>
        </w:rPr>
        <w:t xml:space="preserve">particles carbonization on the ER performance of suspensions as well. </w:t>
      </w:r>
      <w:r w:rsidRPr="0028617D">
        <w:rPr>
          <w:color w:val="000000"/>
          <w:sz w:val="24"/>
          <w:szCs w:val="24"/>
        </w:rPr>
        <w:t xml:space="preserve">Although the particles carbonized at </w:t>
      </w:r>
      <w:smartTag w:uri="urn:schemas-microsoft-com:office:smarttags" w:element="metricconverter">
        <w:smartTagPr>
          <w:attr w:name="ProductID" w:val="600ﾠﾰC"/>
        </w:smartTagPr>
        <w:r w:rsidRPr="0028617D">
          <w:rPr>
            <w:color w:val="000000"/>
            <w:sz w:val="24"/>
            <w:szCs w:val="24"/>
          </w:rPr>
          <w:t>600 °C</w:t>
        </w:r>
      </w:smartTag>
      <w:r w:rsidRPr="0028617D">
        <w:rPr>
          <w:color w:val="000000"/>
          <w:sz w:val="24"/>
          <w:szCs w:val="24"/>
        </w:rPr>
        <w:t xml:space="preserve"> exhibited nearly the same ER effect as</w:t>
      </w:r>
      <w:r>
        <w:rPr>
          <w:color w:val="000000"/>
          <w:sz w:val="24"/>
          <w:szCs w:val="24"/>
        </w:rPr>
        <w:t xml:space="preserve"> the</w:t>
      </w:r>
      <w:r w:rsidRPr="0028617D">
        <w:rPr>
          <w:color w:val="000000"/>
          <w:sz w:val="24"/>
          <w:szCs w:val="24"/>
        </w:rPr>
        <w:t xml:space="preserve"> original particles, the efficiency of ER performance was the highest for original, i.e. non-carbonized</w:t>
      </w:r>
      <w:r>
        <w:rPr>
          <w:color w:val="000000"/>
          <w:sz w:val="24"/>
          <w:szCs w:val="24"/>
        </w:rPr>
        <w:t xml:space="preserve"> particles.</w:t>
      </w:r>
      <w:r w:rsidRPr="0028617D">
        <w:rPr>
          <w:color w:val="000000"/>
          <w:sz w:val="24"/>
          <w:szCs w:val="24"/>
        </w:rPr>
        <w:t xml:space="preserve"> </w:t>
      </w:r>
      <w:r>
        <w:rPr>
          <w:color w:val="000000"/>
          <w:sz w:val="24"/>
          <w:szCs w:val="24"/>
        </w:rPr>
        <w:t xml:space="preserve">This is </w:t>
      </w:r>
      <w:r w:rsidRPr="0028617D">
        <w:rPr>
          <w:color w:val="000000"/>
          <w:sz w:val="24"/>
          <w:szCs w:val="24"/>
        </w:rPr>
        <w:t xml:space="preserve">due </w:t>
      </w:r>
      <w:r>
        <w:rPr>
          <w:color w:val="000000"/>
          <w:sz w:val="24"/>
          <w:szCs w:val="24"/>
        </w:rPr>
        <w:t xml:space="preserve">to </w:t>
      </w:r>
      <w:r w:rsidRPr="0028617D">
        <w:rPr>
          <w:color w:val="000000"/>
          <w:sz w:val="24"/>
          <w:szCs w:val="24"/>
        </w:rPr>
        <w:t>lowe</w:t>
      </w:r>
      <w:r>
        <w:rPr>
          <w:color w:val="000000"/>
          <w:sz w:val="24"/>
          <w:szCs w:val="24"/>
        </w:rPr>
        <w:t>r</w:t>
      </w:r>
      <w:r w:rsidRPr="0028617D">
        <w:rPr>
          <w:color w:val="000000"/>
          <w:sz w:val="24"/>
          <w:szCs w:val="24"/>
        </w:rPr>
        <w:t xml:space="preserve"> field-off viscosity in comparison </w:t>
      </w:r>
      <w:r>
        <w:rPr>
          <w:color w:val="000000"/>
          <w:sz w:val="24"/>
          <w:szCs w:val="24"/>
        </w:rPr>
        <w:t>to</w:t>
      </w:r>
      <w:r w:rsidRPr="0028617D">
        <w:rPr>
          <w:color w:val="000000"/>
          <w:sz w:val="24"/>
          <w:szCs w:val="24"/>
        </w:rPr>
        <w:t xml:space="preserve"> ER fluids based on carbonized particles.</w:t>
      </w:r>
    </w:p>
    <w:p w:rsidR="00872126" w:rsidRPr="008C4F46" w:rsidRDefault="00872126" w:rsidP="00DB461E">
      <w:pPr>
        <w:pStyle w:val="Nadpis1"/>
        <w:spacing w:line="480" w:lineRule="auto"/>
        <w:jc w:val="left"/>
        <w:rPr>
          <w:b w:val="0"/>
          <w:bCs w:val="0"/>
          <w:caps w:val="0"/>
          <w:lang w:val="en-GB"/>
        </w:rPr>
      </w:pPr>
      <w:r>
        <w:rPr>
          <w:caps w:val="0"/>
        </w:rPr>
        <w:t>I</w:t>
      </w:r>
      <w:r w:rsidRPr="00A14678">
        <w:rPr>
          <w:caps w:val="0"/>
        </w:rPr>
        <w:t>n</w:t>
      </w:r>
      <w:r>
        <w:rPr>
          <w:caps w:val="0"/>
        </w:rPr>
        <w:t>troduction</w:t>
      </w:r>
    </w:p>
    <w:p w:rsidR="00872126" w:rsidRPr="0028617D" w:rsidRDefault="00872126" w:rsidP="0028617D">
      <w:pPr>
        <w:spacing w:line="480" w:lineRule="auto"/>
        <w:ind w:firstLine="284"/>
        <w:jc w:val="both"/>
      </w:pPr>
      <w:r w:rsidRPr="00F51FF3">
        <w:rPr>
          <w:lang w:val="en-GB"/>
        </w:rPr>
        <w:t>Conducting</w:t>
      </w:r>
      <w:r w:rsidRPr="0028617D">
        <w:rPr>
          <w:lang w:val="en-GB"/>
        </w:rPr>
        <w:t xml:space="preserve"> polymers find </w:t>
      </w:r>
      <w:r>
        <w:rPr>
          <w:lang w:val="en-GB"/>
        </w:rPr>
        <w:t xml:space="preserve">their </w:t>
      </w:r>
      <w:r w:rsidRPr="0028617D">
        <w:rPr>
          <w:lang w:val="en-GB"/>
        </w:rPr>
        <w:t xml:space="preserve">use in many applications. Not all of </w:t>
      </w:r>
      <w:r>
        <w:rPr>
          <w:lang w:val="en-GB"/>
        </w:rPr>
        <w:t>them</w:t>
      </w:r>
      <w:r w:rsidRPr="0028617D">
        <w:rPr>
          <w:lang w:val="en-GB"/>
        </w:rPr>
        <w:t>, however, require high conductivity, and other electrical, optical, or redox properties</w:t>
      </w:r>
      <w:r>
        <w:rPr>
          <w:lang w:val="en-GB"/>
        </w:rPr>
        <w:t xml:space="preserve"> typical for </w:t>
      </w:r>
      <w:r w:rsidRPr="00F51FF3">
        <w:rPr>
          <w:lang w:val="en-GB"/>
        </w:rPr>
        <w:t>conducti</w:t>
      </w:r>
      <w:r>
        <w:rPr>
          <w:lang w:val="en-GB"/>
        </w:rPr>
        <w:t>ng polymers are exploited</w:t>
      </w:r>
      <w:r w:rsidRPr="0028617D">
        <w:rPr>
          <w:lang w:val="en-GB"/>
        </w:rPr>
        <w:t>. Electrorheology belongs to th</w:t>
      </w:r>
      <w:r>
        <w:rPr>
          <w:lang w:val="en-GB"/>
        </w:rPr>
        <w:t>e</w:t>
      </w:r>
      <w:r w:rsidRPr="0028617D">
        <w:rPr>
          <w:lang w:val="en-GB"/>
        </w:rPr>
        <w:t xml:space="preserve"> group</w:t>
      </w:r>
      <w:r>
        <w:rPr>
          <w:lang w:val="en-GB"/>
        </w:rPr>
        <w:t xml:space="preserve"> of applications</w:t>
      </w:r>
      <w:r w:rsidRPr="0028617D">
        <w:rPr>
          <w:lang w:val="en-GB"/>
        </w:rPr>
        <w:t>, where the electrical polarizability is a decisive property. An electrorheological (ER) effect is a phenomenon which causes abrupt change</w:t>
      </w:r>
      <w:r>
        <w:rPr>
          <w:lang w:val="en-GB"/>
        </w:rPr>
        <w:t>s of the viscosity</w:t>
      </w:r>
      <w:r w:rsidRPr="0028617D">
        <w:rPr>
          <w:lang w:val="en-GB"/>
        </w:rPr>
        <w:t xml:space="preserve"> of ER fluids upon the application of an electric field [1, 2</w:t>
      </w:r>
      <w:r>
        <w:rPr>
          <w:lang w:val="en-GB"/>
        </w:rPr>
        <w:t>]. This reversible change from the l</w:t>
      </w:r>
      <w:r w:rsidRPr="0028617D">
        <w:rPr>
          <w:lang w:val="en-GB"/>
        </w:rPr>
        <w:t xml:space="preserve">iquid to </w:t>
      </w:r>
      <w:r>
        <w:rPr>
          <w:lang w:val="en-GB"/>
        </w:rPr>
        <w:t xml:space="preserve">a </w:t>
      </w:r>
      <w:r w:rsidRPr="0028617D">
        <w:rPr>
          <w:lang w:val="en-GB"/>
        </w:rPr>
        <w:t>solid-like state appears in a very short time (within milliseconds) and is accompanied by a distinct transition in rheological properties (viscosity, yield stress or viscoelastic moduli) [3–6]. This performance is highly</w:t>
      </w:r>
      <w:r w:rsidRPr="0028617D">
        <w:t xml:space="preserve"> </w:t>
      </w:r>
      <w:r w:rsidRPr="0028617D">
        <w:rPr>
          <w:lang w:val="en-GB"/>
        </w:rPr>
        <w:t>desired by certain industrial fields, for example</w:t>
      </w:r>
      <w:r>
        <w:rPr>
          <w:lang w:val="en-GB"/>
        </w:rPr>
        <w:t>,</w:t>
      </w:r>
      <w:r w:rsidRPr="0028617D">
        <w:rPr>
          <w:lang w:val="en-GB"/>
        </w:rPr>
        <w:t xml:space="preserve"> in hydraulic and robotic applications </w:t>
      </w:r>
      <w:r w:rsidRPr="0028617D">
        <w:t>[7]</w:t>
      </w:r>
      <w:r w:rsidRPr="0028617D">
        <w:rPr>
          <w:lang w:val="en-GB"/>
        </w:rPr>
        <w:t>. ER fluids c</w:t>
      </w:r>
      <w:r>
        <w:rPr>
          <w:lang w:val="en-GB"/>
        </w:rPr>
        <w:t>an</w:t>
      </w:r>
      <w:r w:rsidRPr="0028617D">
        <w:rPr>
          <w:lang w:val="en-GB"/>
        </w:rPr>
        <w:t xml:space="preserve"> be used </w:t>
      </w:r>
      <w:r>
        <w:rPr>
          <w:lang w:val="en-GB"/>
        </w:rPr>
        <w:t xml:space="preserve">in </w:t>
      </w:r>
      <w:r w:rsidRPr="0028617D">
        <w:rPr>
          <w:lang w:val="en-GB"/>
        </w:rPr>
        <w:t xml:space="preserve">electrical clutches, torque transducers, dampers, etc. </w:t>
      </w:r>
      <w:r w:rsidRPr="0028617D">
        <w:t>[8]. Nevertheless, there</w:t>
      </w:r>
      <w:r>
        <w:t xml:space="preserve"> are still some short</w:t>
      </w:r>
      <w:r w:rsidRPr="0028617D">
        <w:t xml:space="preserve">comings that hinder broader utilization of ER fluids in practice [9]. Many materials </w:t>
      </w:r>
      <w:r>
        <w:t>have been</w:t>
      </w:r>
      <w:r w:rsidRPr="0028617D">
        <w:t xml:space="preserve"> investigated for their ER performance as the dispersed phase with promising </w:t>
      </w:r>
      <w:r w:rsidRPr="0028617D">
        <w:lastRenderedPageBreak/>
        <w:t xml:space="preserve">results. Unfortunately, they have not </w:t>
      </w:r>
      <w:r>
        <w:t>met</w:t>
      </w:r>
      <w:r w:rsidRPr="0028617D">
        <w:t xml:space="preserve"> all </w:t>
      </w:r>
      <w:r>
        <w:t>requirements on</w:t>
      </w:r>
      <w:r w:rsidRPr="0028617D">
        <w:t xml:space="preserve"> the ER fluid</w:t>
      </w:r>
      <w:r>
        <w:t>s</w:t>
      </w:r>
      <w:r w:rsidRPr="0028617D">
        <w:t xml:space="preserve"> from </w:t>
      </w:r>
      <w:r>
        <w:t xml:space="preserve">the </w:t>
      </w:r>
      <w:r w:rsidRPr="0028617D">
        <w:t xml:space="preserve">application point of view. Hao in his review [5] </w:t>
      </w:r>
      <w:r>
        <w:t>presents</w:t>
      </w:r>
      <w:r w:rsidRPr="0028617D">
        <w:t xml:space="preserve"> the most important properties that the proper ER fluid should </w:t>
      </w:r>
      <w:r>
        <w:t>have</w:t>
      </w:r>
      <w:r w:rsidRPr="0028617D">
        <w:t>. Among these, a short response time of the system to the applied electric field, high yield stress, low conductivity, high ER efficiency, low field-off viscosity, and high stability belong [5, 10].</w:t>
      </w:r>
    </w:p>
    <w:p w:rsidR="00872126" w:rsidRPr="0028617D" w:rsidRDefault="00872126" w:rsidP="0028617D">
      <w:pPr>
        <w:spacing w:line="480" w:lineRule="auto"/>
        <w:ind w:firstLine="284"/>
        <w:jc w:val="both"/>
      </w:pPr>
      <w:r w:rsidRPr="0028617D">
        <w:t xml:space="preserve">Traditionally, an ER fluid is a </w:t>
      </w:r>
      <w:r>
        <w:t>two</w:t>
      </w:r>
      <w:r w:rsidRPr="0028617D">
        <w:t>-phase system consisting of insulating carrier liquid and semi</w:t>
      </w:r>
      <w:r>
        <w:t>-</w:t>
      </w:r>
      <w:r w:rsidRPr="0028617D">
        <w:t>conducti</w:t>
      </w:r>
      <w:r>
        <w:t>ng</w:t>
      </w:r>
      <w:r w:rsidRPr="0028617D">
        <w:t xml:space="preserve"> dispersed phase that can be either liquid or solid [5, 11]. At the beginning</w:t>
      </w:r>
      <w:r>
        <w:t xml:space="preserve"> of the research in the area</w:t>
      </w:r>
      <w:r w:rsidRPr="0028617D">
        <w:t xml:space="preserve">, many ER systems containing water </w:t>
      </w:r>
      <w:r>
        <w:t>had been</w:t>
      </w:r>
      <w:r w:rsidRPr="0028617D">
        <w:t xml:space="preserve"> investigated. These suspensions were found unsuitable due to the content of water causing device corrosion. In addition, evaporation can negatively influence the liquid to solid-like state transition in time [12] and ER properties would be lost at elevated temperature. </w:t>
      </w:r>
      <w:r>
        <w:t>A</w:t>
      </w:r>
      <w:r w:rsidRPr="0028617D">
        <w:t xml:space="preserve"> substantial effort </w:t>
      </w:r>
      <w:r>
        <w:t xml:space="preserve">has recently been </w:t>
      </w:r>
      <w:r w:rsidRPr="0028617D">
        <w:t xml:space="preserve">focused on investigation of polymeric materials for ER systems. Previous investigations have shown the possibility of utilization of </w:t>
      </w:r>
      <w:r w:rsidRPr="00F51FF3">
        <w:t>conducti</w:t>
      </w:r>
      <w:r>
        <w:t>ng</w:t>
      </w:r>
      <w:r w:rsidRPr="0028617D">
        <w:t xml:space="preserve"> polymers as the dispersed phase. In particular, polyaniline (PANI), polypyrrole, poly(</w:t>
      </w:r>
      <w:r w:rsidRPr="0028617D">
        <w:rPr>
          <w:i/>
          <w:iCs/>
        </w:rPr>
        <w:t>p</w:t>
      </w:r>
      <w:r w:rsidRPr="0028617D">
        <w:t xml:space="preserve">-phenylene), poly(acene quionone) radicals, and their derivatives and composites are of concern [1, 11, 13–17]. These polymers display unique properties due to </w:t>
      </w:r>
      <w:r>
        <w:t>the</w:t>
      </w:r>
      <w:r w:rsidRPr="0028617D">
        <w:t xml:space="preserve"> conjugated system of </w:t>
      </w:r>
      <w:r w:rsidRPr="0028617D">
        <w:rPr>
          <w:i/>
          <w:iCs/>
        </w:rPr>
        <w:t>π</w:t>
      </w:r>
      <w:r w:rsidRPr="0028617D">
        <w:t>-bonds and presence of charge carriers that cause them to be electrically conducti</w:t>
      </w:r>
      <w:r>
        <w:t>ng</w:t>
      </w:r>
      <w:r w:rsidRPr="0028617D">
        <w:t xml:space="preserve">. In other words, this </w:t>
      </w:r>
      <w:r>
        <w:t>structure</w:t>
      </w:r>
      <w:r w:rsidRPr="0028617D">
        <w:t xml:space="preserve"> enables charge transfer and, consequently, particle polarization</w:t>
      </w:r>
      <w:r>
        <w:t xml:space="preserve"> in an electric field</w:t>
      </w:r>
      <w:r w:rsidRPr="0028617D">
        <w:t xml:space="preserve"> [5, 12]. </w:t>
      </w:r>
    </w:p>
    <w:p w:rsidR="00872126" w:rsidRPr="0028617D" w:rsidRDefault="00872126" w:rsidP="0028617D">
      <w:pPr>
        <w:spacing w:line="480" w:lineRule="auto"/>
        <w:ind w:firstLine="284"/>
        <w:jc w:val="both"/>
        <w:rPr>
          <w:lang w:val="en-GB"/>
        </w:rPr>
      </w:pPr>
      <w:r w:rsidRPr="0028617D">
        <w:rPr>
          <w:lang w:val="en-GB"/>
        </w:rPr>
        <w:t>It is assumed that the interfacial polarization has a crucial effect on the ER phenomenon [5], thus dielectric and electric properties of particles are the dominant factors determining the</w:t>
      </w:r>
      <w:r>
        <w:rPr>
          <w:lang w:val="en-GB"/>
        </w:rPr>
        <w:t xml:space="preserve"> intensity of</w:t>
      </w:r>
      <w:r w:rsidRPr="0028617D">
        <w:rPr>
          <w:lang w:val="en-GB"/>
        </w:rPr>
        <w:t xml:space="preserve"> ER effect [9]. The dispersed particles start to be polarized in electric field and their </w:t>
      </w:r>
      <w:r>
        <w:rPr>
          <w:lang w:val="en-GB"/>
        </w:rPr>
        <w:t xml:space="preserve">spatial </w:t>
      </w:r>
      <w:r w:rsidRPr="0028617D">
        <w:rPr>
          <w:lang w:val="en-GB"/>
        </w:rPr>
        <w:t>distribution changes from random to highly organize</w:t>
      </w:r>
      <w:r>
        <w:rPr>
          <w:lang w:val="en-GB"/>
        </w:rPr>
        <w:t>d</w:t>
      </w:r>
      <w:r w:rsidRPr="0028617D">
        <w:rPr>
          <w:lang w:val="en-GB"/>
        </w:rPr>
        <w:t xml:space="preserve">. This transition leads to the creation of </w:t>
      </w:r>
      <w:r>
        <w:rPr>
          <w:lang w:val="en-GB"/>
        </w:rPr>
        <w:t xml:space="preserve">particle </w:t>
      </w:r>
      <w:r w:rsidRPr="0028617D">
        <w:rPr>
          <w:lang w:val="en-GB"/>
        </w:rPr>
        <w:lastRenderedPageBreak/>
        <w:t>columns and chains oriented in the electric field direction. As a result, the system</w:t>
      </w:r>
      <w:r>
        <w:rPr>
          <w:lang w:val="en-GB"/>
        </w:rPr>
        <w:t xml:space="preserve"> with oriented structure can </w:t>
      </w:r>
      <w:r w:rsidRPr="0028617D">
        <w:rPr>
          <w:lang w:val="en-GB"/>
        </w:rPr>
        <w:t xml:space="preserve">withstand forces applied </w:t>
      </w:r>
      <w:r>
        <w:rPr>
          <w:lang w:val="en-GB"/>
        </w:rPr>
        <w:t>while the electric field is on</w:t>
      </w:r>
      <w:r w:rsidRPr="0028617D">
        <w:rPr>
          <w:lang w:val="en-GB"/>
        </w:rPr>
        <w:t xml:space="preserve"> [8, 13]. </w:t>
      </w:r>
    </w:p>
    <w:p w:rsidR="00872126" w:rsidRPr="0028617D" w:rsidRDefault="00872126" w:rsidP="0028617D">
      <w:pPr>
        <w:spacing w:line="480" w:lineRule="auto"/>
        <w:ind w:firstLine="284"/>
        <w:jc w:val="both"/>
        <w:rPr>
          <w:lang w:val="en-GB"/>
        </w:rPr>
      </w:pPr>
      <w:r w:rsidRPr="00F51FF3">
        <w:rPr>
          <w:lang w:val="en-GB"/>
        </w:rPr>
        <w:t>Conducti</w:t>
      </w:r>
      <w:r>
        <w:rPr>
          <w:lang w:val="en-GB"/>
        </w:rPr>
        <w:t>ng</w:t>
      </w:r>
      <w:r w:rsidRPr="0028617D">
        <w:rPr>
          <w:lang w:val="en-GB"/>
        </w:rPr>
        <w:t xml:space="preserve"> polymers exposed to elevate</w:t>
      </w:r>
      <w:r>
        <w:rPr>
          <w:lang w:val="en-GB"/>
        </w:rPr>
        <w:t>d</w:t>
      </w:r>
      <w:r w:rsidRPr="0028617D">
        <w:rPr>
          <w:lang w:val="en-GB"/>
        </w:rPr>
        <w:t xml:space="preserve"> temperature have recently been investigated as a new class of materials applicable in electrorheology [18–20]. They </w:t>
      </w:r>
      <w:r>
        <w:rPr>
          <w:lang w:val="en-GB"/>
        </w:rPr>
        <w:t>have been</w:t>
      </w:r>
      <w:r w:rsidRPr="0028617D">
        <w:rPr>
          <w:lang w:val="en-GB"/>
        </w:rPr>
        <w:t xml:space="preserve"> modified by heat treatment in air up to </w:t>
      </w:r>
      <w:smartTag w:uri="urn:schemas-microsoft-com:office:smarttags" w:element="metricconverter">
        <w:smartTagPr>
          <w:attr w:name="ProductID" w:val="300 ﾰC"/>
        </w:smartTagPr>
        <w:r w:rsidRPr="0028617D">
          <w:rPr>
            <w:lang w:val="en-GB"/>
          </w:rPr>
          <w:t>300 °C</w:t>
        </w:r>
      </w:smartTag>
      <w:r w:rsidRPr="0028617D">
        <w:rPr>
          <w:lang w:val="en-GB"/>
        </w:rPr>
        <w:t xml:space="preserve"> [18, 20, 21]. </w:t>
      </w:r>
      <w:r>
        <w:rPr>
          <w:lang w:val="en-GB"/>
        </w:rPr>
        <w:t>This treatment reduces</w:t>
      </w:r>
      <w:r w:rsidRPr="0028617D">
        <w:rPr>
          <w:lang w:val="en-GB"/>
        </w:rPr>
        <w:t xml:space="preserve"> conductivity of these polymers</w:t>
      </w:r>
      <w:r>
        <w:rPr>
          <w:lang w:val="en-GB"/>
        </w:rPr>
        <w:t>, the property which</w:t>
      </w:r>
      <w:r w:rsidRPr="0028617D">
        <w:rPr>
          <w:lang w:val="en-GB"/>
        </w:rPr>
        <w:t xml:space="preserve"> often causes undesirable current drifts. The exposure to temperatures ≈600 °C in inert atmosphere or in vacuum converts them to nitrogen-containing carbons [19, 22, 23]. Such materials have not been used in electrorheology </w:t>
      </w:r>
      <w:r>
        <w:rPr>
          <w:lang w:val="en-GB"/>
        </w:rPr>
        <w:t>yet</w:t>
      </w:r>
      <w:r w:rsidRPr="0028617D">
        <w:rPr>
          <w:lang w:val="en-GB"/>
        </w:rPr>
        <w:t xml:space="preserve">. The fact that the morphology is retained during carbonization </w:t>
      </w:r>
      <w:r>
        <w:rPr>
          <w:lang w:val="en-GB"/>
        </w:rPr>
        <w:t>belongs among</w:t>
      </w:r>
      <w:r w:rsidRPr="0028617D">
        <w:rPr>
          <w:lang w:val="en-GB"/>
        </w:rPr>
        <w:t xml:space="preserve"> interesting features of this process [22, 24, 25]. </w:t>
      </w:r>
      <w:r>
        <w:rPr>
          <w:lang w:val="en-GB"/>
        </w:rPr>
        <w:t>So far, a</w:t>
      </w:r>
      <w:r w:rsidRPr="0028617D">
        <w:rPr>
          <w:lang w:val="en-GB"/>
        </w:rPr>
        <w:t>ttention has especially been paid to various PANI and polypyrrole morphologies. For example, PANI [</w:t>
      </w:r>
      <w:r w:rsidRPr="0028617D">
        <w:t>19, 22, 26–28</w:t>
      </w:r>
      <w:r w:rsidRPr="0028617D">
        <w:rPr>
          <w:lang w:val="en-GB"/>
        </w:rPr>
        <w:t xml:space="preserve">] or polypyrrole [23] nanotubes/nanofibres were converted to analogous one-dimensional carbons. The ER response of carbonized </w:t>
      </w:r>
      <w:r w:rsidRPr="00F51FF3">
        <w:rPr>
          <w:lang w:val="en-GB"/>
        </w:rPr>
        <w:t>conducting</w:t>
      </w:r>
      <w:r w:rsidRPr="0028617D">
        <w:rPr>
          <w:lang w:val="en-GB"/>
        </w:rPr>
        <w:t xml:space="preserve"> polymers</w:t>
      </w:r>
      <w:r>
        <w:rPr>
          <w:lang w:val="en-GB"/>
        </w:rPr>
        <w:t>, however, is</w:t>
      </w:r>
      <w:r w:rsidRPr="0028617D">
        <w:rPr>
          <w:lang w:val="en-GB"/>
        </w:rPr>
        <w:t xml:space="preserve"> still has to be investigated. </w:t>
      </w:r>
    </w:p>
    <w:p w:rsidR="00872126" w:rsidRPr="0028617D" w:rsidRDefault="00872126" w:rsidP="0028617D">
      <w:pPr>
        <w:spacing w:line="480" w:lineRule="auto"/>
        <w:ind w:firstLine="284"/>
        <w:jc w:val="both"/>
      </w:pPr>
      <w:r>
        <w:t>The a</w:t>
      </w:r>
      <w:r w:rsidRPr="0028617D">
        <w:t>bove approach can be extended to other polymers</w:t>
      </w:r>
      <w:r w:rsidRPr="0028617D">
        <w:rPr>
          <w:color w:val="000000"/>
        </w:rPr>
        <w:t>,</w:t>
      </w:r>
      <w:r w:rsidRPr="0028617D">
        <w:t xml:space="preserve"> such as poly(</w:t>
      </w:r>
      <w:r w:rsidRPr="0028617D">
        <w:rPr>
          <w:i/>
          <w:iCs/>
        </w:rPr>
        <w:t>p</w:t>
      </w:r>
      <w:r w:rsidRPr="0028617D">
        <w:t xml:space="preserve">-phenylenediamine). Trlica et al. [14] focused on the ER response of different isomers of polyphenylenediamine, i.e. </w:t>
      </w:r>
      <w:r>
        <w:t xml:space="preserve">a </w:t>
      </w:r>
      <w:r w:rsidRPr="0028617D">
        <w:t>PANI derivate</w:t>
      </w:r>
      <w:r>
        <w:t>,</w:t>
      </w:r>
      <w:r w:rsidRPr="0028617D">
        <w:t xml:space="preserve"> particles in silicone oil. </w:t>
      </w:r>
      <w:r>
        <w:t>In this case, t</w:t>
      </w:r>
      <w:r w:rsidRPr="0028617D">
        <w:t>he best ER performance was achieved for the poly(</w:t>
      </w:r>
      <w:r w:rsidRPr="0028617D">
        <w:rPr>
          <w:i/>
          <w:iCs/>
        </w:rPr>
        <w:t>p</w:t>
      </w:r>
      <w:r w:rsidRPr="0028617D">
        <w:t>-phenylendiamine) (P</w:t>
      </w:r>
      <w:r w:rsidRPr="0028617D">
        <w:rPr>
          <w:i/>
          <w:iCs/>
        </w:rPr>
        <w:t>p</w:t>
      </w:r>
      <w:r w:rsidRPr="0028617D">
        <w:t xml:space="preserve">PDA) isomer. </w:t>
      </w:r>
      <w:r>
        <w:t>Therefore, P</w:t>
      </w:r>
      <w:r w:rsidRPr="00F87374">
        <w:rPr>
          <w:i/>
          <w:iCs/>
        </w:rPr>
        <w:t>p</w:t>
      </w:r>
      <w:r>
        <w:t>PDA particles were chosen as a reference material in the present study</w:t>
      </w:r>
      <w:r w:rsidRPr="003262DC">
        <w:t>, which investigates the influence of various temperatures of P</w:t>
      </w:r>
      <w:r w:rsidRPr="003262DC">
        <w:rPr>
          <w:i/>
          <w:iCs/>
        </w:rPr>
        <w:t>p</w:t>
      </w:r>
      <w:r w:rsidRPr="003262DC">
        <w:t>PDA carbonization on its ER response.</w:t>
      </w:r>
      <w:r>
        <w:t xml:space="preserve"> To evaluate the ER response rheological measurements comprising steady-state shear and oscillatory tests in the absence and in the presence of electric field have been performed. Moreover, </w:t>
      </w:r>
      <w:r>
        <w:lastRenderedPageBreak/>
        <w:t>thermogravimetric analysis, Raman spectroscopy and scanning electron spectroscopy were used to follow changes in the structure of carbonized particles. Dielectric properties of the suspensions were also investigated as the interfacial polarization is assumed to be an important factor of the ER performance of ER suspensions.</w:t>
      </w:r>
    </w:p>
    <w:p w:rsidR="00872126" w:rsidRPr="00E3425C" w:rsidRDefault="00872126" w:rsidP="00DB461E">
      <w:pPr>
        <w:pStyle w:val="Nadpis1"/>
        <w:spacing w:line="480" w:lineRule="auto"/>
        <w:jc w:val="left"/>
        <w:rPr>
          <w:caps w:val="0"/>
        </w:rPr>
      </w:pPr>
      <w:r>
        <w:rPr>
          <w:caps w:val="0"/>
        </w:rPr>
        <w:t>E</w:t>
      </w:r>
      <w:r w:rsidRPr="00E3425C">
        <w:rPr>
          <w:caps w:val="0"/>
        </w:rPr>
        <w:t>xperimental</w:t>
      </w:r>
    </w:p>
    <w:p w:rsidR="00872126" w:rsidRPr="00E3425C" w:rsidRDefault="00872126" w:rsidP="002808D6">
      <w:pPr>
        <w:pStyle w:val="Nadpis2"/>
        <w:jc w:val="left"/>
        <w:rPr>
          <w:i/>
          <w:iCs/>
        </w:rPr>
      </w:pPr>
      <w:r w:rsidRPr="00E3425C">
        <w:rPr>
          <w:i/>
          <w:iCs/>
        </w:rPr>
        <w:t>Synthesis</w:t>
      </w:r>
      <w:r>
        <w:rPr>
          <w:i/>
          <w:iCs/>
        </w:rPr>
        <w:t xml:space="preserve"> of PpPDA</w:t>
      </w:r>
    </w:p>
    <w:p w:rsidR="00872126" w:rsidRPr="0028617D" w:rsidRDefault="00872126" w:rsidP="00DB461E">
      <w:pPr>
        <w:spacing w:before="240" w:line="480" w:lineRule="auto"/>
        <w:ind w:firstLine="284"/>
        <w:jc w:val="both"/>
      </w:pPr>
      <w:r w:rsidRPr="0028617D">
        <w:t>P</w:t>
      </w:r>
      <w:r w:rsidRPr="0028617D">
        <w:rPr>
          <w:i/>
          <w:iCs/>
        </w:rPr>
        <w:t>p</w:t>
      </w:r>
      <w:r w:rsidRPr="0028617D">
        <w:t xml:space="preserve">PDA was prepared by the oxidation of 0.2 M </w:t>
      </w:r>
      <w:r w:rsidRPr="0028617D">
        <w:rPr>
          <w:i/>
          <w:iCs/>
        </w:rPr>
        <w:t>p</w:t>
      </w:r>
      <w:r w:rsidRPr="0028617D">
        <w:t>-phenylenediamine (Fluka, Switzerland) with 0.25 M or 0.5 M ammonium peroxydisulfate (APS) (Lach:Ner, Czech Republic) in 0.4 M hydrochloric acid at room temperature. Next day, the precipitated oxidation product was separated by filtration, rinsed with 0.4 M hydrochloric acid</w:t>
      </w:r>
      <w:r>
        <w:t>, then with</w:t>
      </w:r>
      <w:r w:rsidRPr="0028617D">
        <w:t xml:space="preserve"> acetone, and dried at room temperature. </w:t>
      </w:r>
    </w:p>
    <w:p w:rsidR="00872126" w:rsidRPr="00E3425C" w:rsidRDefault="00872126" w:rsidP="002808D6">
      <w:pPr>
        <w:pStyle w:val="Nadpis2"/>
        <w:jc w:val="left"/>
        <w:rPr>
          <w:i/>
          <w:iCs/>
        </w:rPr>
      </w:pPr>
      <w:r w:rsidRPr="00E3425C">
        <w:rPr>
          <w:i/>
          <w:iCs/>
        </w:rPr>
        <w:t>Carbonization</w:t>
      </w:r>
    </w:p>
    <w:p w:rsidR="00872126" w:rsidRPr="0028617D" w:rsidRDefault="00872126" w:rsidP="00B94767">
      <w:pPr>
        <w:spacing w:before="240" w:line="480" w:lineRule="auto"/>
        <w:ind w:firstLine="284"/>
        <w:jc w:val="both"/>
      </w:pPr>
      <w:r w:rsidRPr="00497D2A">
        <w:t>Thermogravimetric analysis was used at first as an analytical tool of P</w:t>
      </w:r>
      <w:r w:rsidRPr="00497D2A">
        <w:rPr>
          <w:i/>
          <w:iCs/>
        </w:rPr>
        <w:t>p</w:t>
      </w:r>
      <w:r w:rsidRPr="00497D2A">
        <w:t>PDA</w:t>
      </w:r>
      <w:r w:rsidRPr="0028617D">
        <w:t xml:space="preserve"> carbonization. This was performed in 50 cm</w:t>
      </w:r>
      <w:r w:rsidRPr="0028617D">
        <w:rPr>
          <w:vertAlign w:val="superscript"/>
        </w:rPr>
        <w:t>3</w:t>
      </w:r>
      <w:r w:rsidRPr="0028617D">
        <w:t xml:space="preserve"> min</w:t>
      </w:r>
      <w:r w:rsidRPr="0028617D">
        <w:rPr>
          <w:vertAlign w:val="superscript"/>
        </w:rPr>
        <w:t>–1</w:t>
      </w:r>
      <w:r w:rsidRPr="0028617D">
        <w:t xml:space="preserve"> nitrog</w:t>
      </w:r>
      <w:r>
        <w:t>en flow rate at a heating rate of 10 °C </w:t>
      </w:r>
      <w:r w:rsidRPr="0028617D">
        <w:t>min</w:t>
      </w:r>
      <w:r w:rsidRPr="0028617D">
        <w:rPr>
          <w:vertAlign w:val="superscript"/>
        </w:rPr>
        <w:t>–1</w:t>
      </w:r>
      <w:r w:rsidRPr="0028617D">
        <w:t xml:space="preserve"> with a TGA 7 Thermogravimetric Analyzer</w:t>
      </w:r>
      <w:r>
        <w:t xml:space="preserve"> (</w:t>
      </w:r>
      <w:r w:rsidRPr="0028617D">
        <w:t>Perkin Elmer</w:t>
      </w:r>
      <w:r>
        <w:t xml:space="preserve">, </w:t>
      </w:r>
      <w:smartTag w:uri="urn:schemas-microsoft-com:office:smarttags" w:element="place">
        <w:smartTag w:uri="urn:schemas-microsoft-com:office:smarttags" w:element="country-region">
          <w:r>
            <w:t>UK</w:t>
          </w:r>
        </w:smartTag>
      </w:smartTag>
      <w:r>
        <w:t>)</w:t>
      </w:r>
      <w:r w:rsidRPr="0028617D">
        <w:t xml:space="preserve">. A comparative experiment in air </w:t>
      </w:r>
      <w:r>
        <w:t>was</w:t>
      </w:r>
      <w:r w:rsidRPr="0028617D">
        <w:t xml:space="preserve"> also done for comparison.</w:t>
      </w:r>
    </w:p>
    <w:p w:rsidR="00872126" w:rsidRDefault="00872126" w:rsidP="0028617D">
      <w:pPr>
        <w:spacing w:line="480" w:lineRule="auto"/>
        <w:ind w:firstLine="284"/>
        <w:jc w:val="both"/>
      </w:pPr>
      <w:r w:rsidRPr="0028617D">
        <w:t xml:space="preserve">At preparative scale, </w:t>
      </w:r>
      <w:smartTag w:uri="urn:schemas-microsoft-com:office:smarttags" w:element="metricconverter">
        <w:smartTagPr>
          <w:attr w:name="ProductID" w:val="5 g"/>
        </w:smartTagPr>
        <w:r w:rsidRPr="0028617D">
          <w:t>5 g</w:t>
        </w:r>
      </w:smartTag>
      <w:r w:rsidRPr="0028617D">
        <w:t xml:space="preserve"> portions of </w:t>
      </w:r>
      <w:r>
        <w:t>the polymer</w:t>
      </w:r>
      <w:r w:rsidRPr="0028617D">
        <w:t xml:space="preserve"> were placed into an electric oven in nitrogen stream and the temperature was increased at 20 °C min</w:t>
      </w:r>
      <w:r w:rsidRPr="0028617D">
        <w:rPr>
          <w:vertAlign w:val="superscript"/>
        </w:rPr>
        <w:t>−1</w:t>
      </w:r>
      <w:r w:rsidRPr="0028617D">
        <w:t xml:space="preserve"> to </w:t>
      </w:r>
      <w:r>
        <w:t xml:space="preserve">the </w:t>
      </w:r>
      <w:r w:rsidRPr="0028617D">
        <w:t xml:space="preserve">target temperature. </w:t>
      </w:r>
      <w:r>
        <w:t>Then, t</w:t>
      </w:r>
      <w:r w:rsidRPr="0028617D">
        <w:t xml:space="preserve">he heating was switched off and the sample was left to cool </w:t>
      </w:r>
      <w:r>
        <w:t xml:space="preserve">down </w:t>
      </w:r>
      <w:r w:rsidRPr="0028617D">
        <w:t>to room temperature still in nitrogen atmosphere.</w:t>
      </w:r>
    </w:p>
    <w:p w:rsidR="00872126" w:rsidRPr="003C6405" w:rsidRDefault="00872126" w:rsidP="002808D6">
      <w:pPr>
        <w:pStyle w:val="Nadpis2"/>
        <w:jc w:val="left"/>
      </w:pPr>
      <w:r w:rsidRPr="003C6405">
        <w:lastRenderedPageBreak/>
        <w:t>Raman spectroscopy</w:t>
      </w:r>
    </w:p>
    <w:p w:rsidR="00872126" w:rsidRDefault="00872126" w:rsidP="00DB461E">
      <w:pPr>
        <w:spacing w:before="240" w:line="480" w:lineRule="auto"/>
        <w:ind w:firstLine="284"/>
        <w:jc w:val="both"/>
      </w:pPr>
      <w:r w:rsidRPr="0028617D">
        <w:t>Raman spectra excited with a HeNe 633 nm laser were collected on a</w:t>
      </w:r>
      <w:r>
        <w:t>n</w:t>
      </w:r>
      <w:r w:rsidRPr="0028617D">
        <w:t xml:space="preserve"> inVia Reflex Raman spectroscope</w:t>
      </w:r>
      <w:r>
        <w:t xml:space="preserve"> (Renishaw, UK)</w:t>
      </w:r>
      <w:r w:rsidRPr="0028617D">
        <w:t>. A research-grade</w:t>
      </w:r>
      <w:r>
        <w:t xml:space="preserve"> </w:t>
      </w:r>
      <w:r w:rsidRPr="0028617D">
        <w:t xml:space="preserve">DM LM microscope </w:t>
      </w:r>
      <w:r>
        <w:t>(</w:t>
      </w:r>
      <w:r w:rsidRPr="0028617D">
        <w:t>Leica</w:t>
      </w:r>
      <w:r>
        <w:t>, Germany)</w:t>
      </w:r>
      <w:r w:rsidRPr="0028617D">
        <w:t xml:space="preserve"> with an objective magnification ×50 was used to focus the laser beam on the sample placed on an X–Y motorized sample stage. The scattered light was analyzed by the spectrograph with holographic grating 1800 lines mm</w:t>
      </w:r>
      <w:r w:rsidRPr="0028617D">
        <w:rPr>
          <w:vertAlign w:val="superscript"/>
        </w:rPr>
        <w:t>–1</w:t>
      </w:r>
      <w:r w:rsidRPr="0028617D">
        <w:t xml:space="preserve"> for HeNe laser. </w:t>
      </w:r>
      <w:r>
        <w:t>T</w:t>
      </w:r>
      <w:r w:rsidRPr="0028617D">
        <w:t>he dispersed light</w:t>
      </w:r>
      <w:r>
        <w:t xml:space="preserve"> was registered by a</w:t>
      </w:r>
      <w:r w:rsidRPr="0028617D">
        <w:t xml:space="preserve"> Peltier-cooled CCD detect</w:t>
      </w:r>
      <w:r>
        <w:t>or (576×384 pixels)</w:t>
      </w:r>
      <w:r w:rsidRPr="0028617D">
        <w:t>.</w:t>
      </w:r>
    </w:p>
    <w:p w:rsidR="00872126" w:rsidRPr="003C6405" w:rsidRDefault="00872126" w:rsidP="002808D6">
      <w:pPr>
        <w:pStyle w:val="Nadpis2"/>
        <w:jc w:val="left"/>
      </w:pPr>
      <w:r w:rsidRPr="003C6405">
        <w:t>Preparation of ER suspensions</w:t>
      </w:r>
    </w:p>
    <w:p w:rsidR="00872126" w:rsidRDefault="00872126" w:rsidP="00DB461E">
      <w:pPr>
        <w:spacing w:before="240" w:line="480" w:lineRule="auto"/>
        <w:ind w:firstLine="284"/>
        <w:jc w:val="both"/>
      </w:pPr>
      <w:r w:rsidRPr="0028617D">
        <w:t>The P</w:t>
      </w:r>
      <w:r w:rsidRPr="0028617D">
        <w:rPr>
          <w:i/>
          <w:iCs/>
        </w:rPr>
        <w:t>p</w:t>
      </w:r>
      <w:r w:rsidRPr="0028617D">
        <w:t>PDA particles were ground in a ball mill L</w:t>
      </w:r>
      <w:r>
        <w:t>ab</w:t>
      </w:r>
      <w:r w:rsidRPr="0028617D">
        <w:t xml:space="preserve"> W</w:t>
      </w:r>
      <w:r>
        <w:t>izz</w:t>
      </w:r>
      <w:r w:rsidRPr="0028617D">
        <w:t xml:space="preserve"> 320 </w:t>
      </w:r>
      <w:r>
        <w:t>(</w:t>
      </w:r>
      <w:r w:rsidRPr="0028617D">
        <w:t>L</w:t>
      </w:r>
      <w:r>
        <w:t>aarmann</w:t>
      </w:r>
      <w:r w:rsidRPr="0028617D">
        <w:t xml:space="preserve">, </w:t>
      </w:r>
      <w:r>
        <w:t>T</w:t>
      </w:r>
      <w:r w:rsidRPr="0028617D">
        <w:t xml:space="preserve">he Netherlands), sieved on sieves </w:t>
      </w:r>
      <w:r w:rsidRPr="00697205">
        <w:t>with pores diameter of 45 µm</w:t>
      </w:r>
      <w:r w:rsidRPr="0028617D">
        <w:t xml:space="preserve">, and dried in a vacuum oven at 60 °C for 24 h. </w:t>
      </w:r>
      <w:r>
        <w:t>The</w:t>
      </w:r>
      <w:r w:rsidRPr="0028617D">
        <w:t xml:space="preserve"> </w:t>
      </w:r>
      <w:r>
        <w:t>suspensions</w:t>
      </w:r>
      <w:r w:rsidRPr="0028617D">
        <w:t xml:space="preserve"> of particles in silicone oil (Lukosiol M200, Chemical Works Kolín, Czech Republic, viscosity </w:t>
      </w:r>
      <w:r w:rsidRPr="0028617D">
        <w:rPr>
          <w:i/>
          <w:iCs/>
          <w:lang w:val="en-GB"/>
        </w:rPr>
        <w:t>η</w:t>
      </w:r>
      <w:r w:rsidRPr="0028617D">
        <w:rPr>
          <w:vertAlign w:val="subscript"/>
          <w:lang w:val="en-GB"/>
        </w:rPr>
        <w:t>c</w:t>
      </w:r>
      <w:r w:rsidRPr="0028617D">
        <w:rPr>
          <w:lang w:val="en-GB"/>
        </w:rPr>
        <w:t> = 200 mPa</w:t>
      </w:r>
      <w:r w:rsidRPr="0028617D">
        <w:t> </w:t>
      </w:r>
      <w:r w:rsidRPr="0028617D">
        <w:rPr>
          <w:lang w:val="en-GB"/>
        </w:rPr>
        <w:t xml:space="preserve">s, conductivity </w:t>
      </w:r>
      <w:r w:rsidRPr="0028617D">
        <w:rPr>
          <w:i/>
          <w:iCs/>
          <w:lang w:val="en-GB"/>
        </w:rPr>
        <w:t>σ</w:t>
      </w:r>
      <w:r w:rsidRPr="0028617D">
        <w:rPr>
          <w:vertAlign w:val="subscript"/>
          <w:lang w:val="en-GB"/>
        </w:rPr>
        <w:t>c</w:t>
      </w:r>
      <w:r w:rsidRPr="0028617D">
        <w:rPr>
          <w:lang w:val="en-GB"/>
        </w:rPr>
        <w:t> ≈ 10</w:t>
      </w:r>
      <w:r w:rsidRPr="0028617D">
        <w:rPr>
          <w:vertAlign w:val="superscript"/>
          <w:lang w:val="en-GB"/>
        </w:rPr>
        <w:t>−11</w:t>
      </w:r>
      <w:r w:rsidRPr="0028617D">
        <w:rPr>
          <w:lang w:val="en-GB"/>
        </w:rPr>
        <w:t> S</w:t>
      </w:r>
      <w:r w:rsidRPr="0028617D">
        <w:t> </w:t>
      </w:r>
      <w:r w:rsidRPr="0028617D">
        <w:rPr>
          <w:lang w:val="en-GB"/>
        </w:rPr>
        <w:t>cm</w:t>
      </w:r>
      <w:r w:rsidRPr="0028617D">
        <w:rPr>
          <w:vertAlign w:val="superscript"/>
          <w:lang w:val="en-GB"/>
        </w:rPr>
        <w:t>−1</w:t>
      </w:r>
      <w:r w:rsidRPr="0028617D">
        <w:rPr>
          <w:lang w:val="en-GB"/>
        </w:rPr>
        <w:t xml:space="preserve">) </w:t>
      </w:r>
      <w:r w:rsidRPr="0028617D">
        <w:t xml:space="preserve">were prepared in 10 wt% concentration. Before each experiment, the </w:t>
      </w:r>
      <w:r>
        <w:t>suspension</w:t>
      </w:r>
      <w:r w:rsidRPr="0028617D">
        <w:t xml:space="preserve"> was stirred with a glass stick for </w:t>
      </w:r>
      <w:r w:rsidRPr="0028617D">
        <w:rPr>
          <w:lang w:val="en-GB"/>
        </w:rPr>
        <w:t>ca</w:t>
      </w:r>
      <w:r w:rsidRPr="0028617D">
        <w:t xml:space="preserve"> 5 min and </w:t>
      </w:r>
      <w:r>
        <w:t xml:space="preserve">then </w:t>
      </w:r>
      <w:r w:rsidRPr="0028617D">
        <w:t>sonicated for 1 min</w:t>
      </w:r>
      <w:r>
        <w:t xml:space="preserve"> to insure homogeneous distribution of particles within a suspension</w:t>
      </w:r>
      <w:r w:rsidRPr="0028617D">
        <w:t>.</w:t>
      </w:r>
    </w:p>
    <w:p w:rsidR="00872126" w:rsidRPr="003C6405" w:rsidRDefault="00872126" w:rsidP="002808D6">
      <w:pPr>
        <w:pStyle w:val="Nadpis2"/>
        <w:jc w:val="left"/>
      </w:pPr>
      <w:r w:rsidRPr="003C6405">
        <w:t>Electrorheological measurements</w:t>
      </w:r>
    </w:p>
    <w:p w:rsidR="00872126" w:rsidRDefault="00872126" w:rsidP="00DB461E">
      <w:pPr>
        <w:spacing w:before="240" w:line="480" w:lineRule="auto"/>
        <w:ind w:firstLine="284"/>
        <w:jc w:val="both"/>
      </w:pPr>
      <w:r w:rsidRPr="0028617D">
        <w:t>The rheological measurements were carried out using a rotational rheometer Bohlin Gemini</w:t>
      </w:r>
      <w:r>
        <w:t xml:space="preserve"> (</w:t>
      </w:r>
      <w:r w:rsidRPr="0028617D">
        <w:t xml:space="preserve">Malvern Instruments, UK) with a plate-plate geometry (a diameter 40 mm with a gap </w:t>
      </w:r>
      <w:r>
        <w:t xml:space="preserve">of </w:t>
      </w:r>
      <w:r w:rsidRPr="0028617D">
        <w:t xml:space="preserve">0.5 mm between plates) at 25 °C. </w:t>
      </w:r>
      <w:r>
        <w:t>T</w:t>
      </w:r>
      <w:r w:rsidRPr="0028617D">
        <w:t>o determine the rheological parameters of ER fluids</w:t>
      </w:r>
      <w:r w:rsidRPr="00497C75">
        <w:t>,</w:t>
      </w:r>
      <w:r>
        <w:t xml:space="preserve"> s</w:t>
      </w:r>
      <w:r w:rsidRPr="0028617D">
        <w:t xml:space="preserve">teady-state shear tests were </w:t>
      </w:r>
      <w:r>
        <w:t>performed</w:t>
      </w:r>
      <w:r w:rsidRPr="0028617D">
        <w:t xml:space="preserve">. Before each measurement </w:t>
      </w:r>
      <w:r>
        <w:t xml:space="preserve">step </w:t>
      </w:r>
      <w:r w:rsidRPr="0028617D">
        <w:t xml:space="preserve">the suspensions were </w:t>
      </w:r>
      <w:r>
        <w:t>sheared</w:t>
      </w:r>
      <w:r w:rsidRPr="0028617D">
        <w:t xml:space="preserve"> for 60 s </w:t>
      </w:r>
      <w:r>
        <w:t>at</w:t>
      </w:r>
      <w:r w:rsidRPr="0028617D">
        <w:t xml:space="preserve"> a shear rate </w:t>
      </w:r>
      <w:r>
        <w:t xml:space="preserve">of </w:t>
      </w:r>
      <w:r w:rsidRPr="0028617D">
        <w:t>20 s</w:t>
      </w:r>
      <w:r w:rsidRPr="0028617D">
        <w:rPr>
          <w:vertAlign w:val="superscript"/>
        </w:rPr>
        <w:t>–1</w:t>
      </w:r>
      <w:r w:rsidRPr="0028617D">
        <w:t xml:space="preserve"> to destroy residual internal structures. </w:t>
      </w:r>
    </w:p>
    <w:p w:rsidR="00872126" w:rsidRDefault="00872126" w:rsidP="00DB461E">
      <w:pPr>
        <w:spacing w:before="240" w:line="480" w:lineRule="auto"/>
        <w:ind w:firstLine="284"/>
        <w:jc w:val="both"/>
      </w:pPr>
      <w:r w:rsidRPr="0028617D">
        <w:t>In order to determine viscoelastic behavior of suspensions, oscillatory tests were performed. Firstly, an amplitude (dynamic strain) sweep test was done to determine the linear viscoelastic region. Consequently, a frequency sweep test with fixed strain (</w:t>
      </w:r>
      <w:r w:rsidRPr="0028617D">
        <w:rPr>
          <w:i/>
          <w:iCs/>
        </w:rPr>
        <w:t>γ</w:t>
      </w:r>
      <w:r w:rsidRPr="0028617D">
        <w:t xml:space="preserve"> = 0.0004 obtained from amplitude sweep test) in </w:t>
      </w:r>
      <w:r>
        <w:t>this</w:t>
      </w:r>
      <w:r w:rsidRPr="0028617D">
        <w:t xml:space="preserve"> region within 0.1 – 1 Hz was carried out. External electric f</w:t>
      </w:r>
      <w:r>
        <w:t>ield</w:t>
      </w:r>
      <w:r w:rsidRPr="0028617D">
        <w:t xml:space="preserve"> strength</w:t>
      </w:r>
      <w:r>
        <w:t>s</w:t>
      </w:r>
      <w:r w:rsidRPr="0028617D">
        <w:t xml:space="preserve"> within</w:t>
      </w:r>
      <w:r>
        <w:t xml:space="preserve"> </w:t>
      </w:r>
      <w:r w:rsidRPr="0028617D">
        <w:t>0.5 – 3 kV mm</w:t>
      </w:r>
      <w:r w:rsidRPr="0028617D">
        <w:rPr>
          <w:vertAlign w:val="superscript"/>
        </w:rPr>
        <w:t xml:space="preserve">–1 </w:t>
      </w:r>
      <w:r>
        <w:t>were</w:t>
      </w:r>
      <w:r w:rsidRPr="0028617D">
        <w:t xml:space="preserve"> generated by a DC high-voltage source TREK 668B (TREK</w:t>
      </w:r>
      <w:r>
        <w:t>,</w:t>
      </w:r>
      <w:r w:rsidRPr="0028617D">
        <w:t xml:space="preserve"> USA). Prior to shearing the ER fluid in applied field, there was a 60 s delay to provide the particles time to build up the internal structure</w:t>
      </w:r>
      <w:r>
        <w:t>s</w:t>
      </w:r>
      <w:r w:rsidRPr="0028617D">
        <w:t>.</w:t>
      </w:r>
    </w:p>
    <w:p w:rsidR="00872126" w:rsidRPr="003C6405" w:rsidRDefault="00872126" w:rsidP="002808D6">
      <w:pPr>
        <w:pStyle w:val="Nadpis2"/>
        <w:jc w:val="left"/>
      </w:pPr>
      <w:r w:rsidRPr="003C6405">
        <w:t>Dielectric measurements</w:t>
      </w:r>
    </w:p>
    <w:p w:rsidR="00872126" w:rsidRPr="0028617D" w:rsidRDefault="00872126" w:rsidP="00DB461E">
      <w:pPr>
        <w:pStyle w:val="Paragraph"/>
        <w:spacing w:before="240" w:after="120" w:line="480" w:lineRule="auto"/>
        <w:ind w:firstLine="272"/>
      </w:pPr>
      <w:r w:rsidRPr="0028617D">
        <w:t>An impedance analyzer Agilent 4524 (Agilent</w:t>
      </w:r>
      <w:r>
        <w:t>,</w:t>
      </w:r>
      <w:r w:rsidRPr="0028617D">
        <w:t xml:space="preserve"> Japan) was used for the investigation of dielectric properties. The data were collected </w:t>
      </w:r>
      <w:r>
        <w:t>in</w:t>
      </w:r>
      <w:r w:rsidRPr="0028617D">
        <w:t xml:space="preserve"> the frequency range 50 – 30×10</w:t>
      </w:r>
      <w:r w:rsidRPr="0028617D">
        <w:rPr>
          <w:vertAlign w:val="superscript"/>
        </w:rPr>
        <w:t>6</w:t>
      </w:r>
      <w:r w:rsidRPr="0028617D">
        <w:t> Hz. The data were further fitted according to the Havriliak-Negami empirical model [29]:</w:t>
      </w:r>
    </w:p>
    <w:p w:rsidR="00872126" w:rsidRPr="0028617D" w:rsidRDefault="00872126" w:rsidP="0028617D">
      <w:pPr>
        <w:pStyle w:val="Paragraph"/>
        <w:spacing w:line="480" w:lineRule="auto"/>
        <w:ind w:left="2160" w:firstLine="720"/>
      </w:pPr>
      <w:r w:rsidRPr="0028617D">
        <w:rPr>
          <w:position w:val="-36"/>
        </w:rPr>
        <w:object w:dxaOrig="2500" w:dyaOrig="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5.25pt;height:37.5pt" o:ole="" fillcolor="window">
            <v:imagedata r:id="rId7" o:title=""/>
          </v:shape>
          <o:OLEObject Type="Embed" ProgID="Equation.3" ShapeID="_x0000_i1025" DrawAspect="Content" ObjectID="_1710849229" r:id="rId8"/>
        </w:object>
      </w:r>
      <w:r w:rsidRPr="0028617D">
        <w:tab/>
      </w:r>
      <w:r w:rsidRPr="0028617D">
        <w:tab/>
      </w:r>
      <w:r w:rsidRPr="0028617D">
        <w:tab/>
      </w:r>
      <w:r w:rsidRPr="0028617D">
        <w:fldChar w:fldCharType="begin"/>
      </w:r>
      <w:r w:rsidRPr="0028617D">
        <w:instrText xml:space="preserve"> LISTNUM "Equations" </w:instrText>
      </w:r>
      <w:r w:rsidRPr="0028617D">
        <w:fldChar w:fldCharType="end"/>
      </w:r>
    </w:p>
    <w:p w:rsidR="00872126" w:rsidRDefault="00872126" w:rsidP="002808D6">
      <w:pPr>
        <w:pStyle w:val="Paragraph"/>
        <w:spacing w:line="480" w:lineRule="auto"/>
        <w:ind w:right="-12"/>
      </w:pPr>
      <w:r>
        <w:t>where</w:t>
      </w:r>
      <w:r w:rsidRPr="0028617D">
        <w:t xml:space="preserve"> </w:t>
      </w:r>
      <w:r w:rsidRPr="0028617D">
        <w:rPr>
          <w:i/>
          <w:iCs/>
        </w:rPr>
        <w:t>ε*</w:t>
      </w:r>
      <w:r w:rsidRPr="0028617D">
        <w:t xml:space="preserve"> stands for complex permittivity, </w:t>
      </w:r>
      <w:r w:rsidRPr="0028617D">
        <w:rPr>
          <w:i/>
          <w:iCs/>
        </w:rPr>
        <w:t>ε</w:t>
      </w:r>
      <w:r>
        <w:t>′</w:t>
      </w:r>
      <w:r w:rsidRPr="0028617D">
        <w:rPr>
          <w:vertAlign w:val="subscript"/>
        </w:rPr>
        <w:t>0</w:t>
      </w:r>
      <w:r w:rsidRPr="0028617D">
        <w:t xml:space="preserve"> and </w:t>
      </w:r>
      <w:r w:rsidRPr="0028617D">
        <w:rPr>
          <w:i/>
          <w:iCs/>
        </w:rPr>
        <w:t>ε</w:t>
      </w:r>
      <w:r>
        <w:t>′</w:t>
      </w:r>
      <w:r w:rsidRPr="0028617D">
        <w:rPr>
          <w:vertAlign w:val="subscript"/>
        </w:rPr>
        <w:t>∞</w:t>
      </w:r>
      <w:r w:rsidRPr="0028617D">
        <w:t xml:space="preserve"> are static relative permittivity and theoretical relative permittivity at infinite frequency, respectively. Their difference expresses the dielectric relaxation strength, ∆</w:t>
      </w:r>
      <w:r w:rsidRPr="0028617D">
        <w:rPr>
          <w:i/>
          <w:iCs/>
        </w:rPr>
        <w:t>ε</w:t>
      </w:r>
      <w:r>
        <w:t>′</w:t>
      </w:r>
      <w:r w:rsidRPr="0028617D">
        <w:t xml:space="preserve">. </w:t>
      </w:r>
      <w:r>
        <w:t>P</w:t>
      </w:r>
      <w:r w:rsidRPr="0028617D">
        <w:t xml:space="preserve">arameter </w:t>
      </w:r>
      <w:r w:rsidRPr="0028617D">
        <w:rPr>
          <w:i/>
          <w:iCs/>
        </w:rPr>
        <w:t>ω</w:t>
      </w:r>
      <w:r w:rsidRPr="0028617D">
        <w:t xml:space="preserve"> represents angular frequency, </w:t>
      </w:r>
      <w:r w:rsidRPr="0028617D">
        <w:rPr>
          <w:i/>
          <w:iCs/>
        </w:rPr>
        <w:t>τ</w:t>
      </w:r>
      <w:r w:rsidRPr="0028617D">
        <w:rPr>
          <w:vertAlign w:val="subscript"/>
        </w:rPr>
        <w:t>rel</w:t>
      </w:r>
      <w:r w:rsidRPr="0028617D">
        <w:t xml:space="preserve"> is the relaxation time, </w:t>
      </w:r>
      <w:r>
        <w:t xml:space="preserve">and </w:t>
      </w:r>
      <w:r w:rsidRPr="0028617D">
        <w:rPr>
          <w:i/>
          <w:iCs/>
        </w:rPr>
        <w:t>a</w:t>
      </w:r>
      <w:r w:rsidRPr="0028617D">
        <w:t xml:space="preserve"> and </w:t>
      </w:r>
      <w:r w:rsidRPr="0028617D">
        <w:rPr>
          <w:i/>
          <w:iCs/>
        </w:rPr>
        <w:t>b</w:t>
      </w:r>
      <w:r w:rsidRPr="0028617D">
        <w:t xml:space="preserve"> are shape parameters. </w:t>
      </w:r>
      <w:r>
        <w:t>Last</w:t>
      </w:r>
      <w:r w:rsidRPr="0028617D">
        <w:t xml:space="preserve"> two parameters enable to fit asymmetric relaxation peaks</w:t>
      </w:r>
      <w:r>
        <w:t>;</w:t>
      </w:r>
      <w:r w:rsidRPr="0028617D">
        <w:t xml:space="preserve"> the former </w:t>
      </w:r>
      <w:r>
        <w:t xml:space="preserve">one </w:t>
      </w:r>
      <w:r w:rsidRPr="0028617D">
        <w:t>describ</w:t>
      </w:r>
      <w:r>
        <w:t>ing</w:t>
      </w:r>
      <w:r w:rsidRPr="0028617D">
        <w:t xml:space="preserve"> </w:t>
      </w:r>
      <w:r>
        <w:t xml:space="preserve">the </w:t>
      </w:r>
      <w:r w:rsidRPr="0028617D">
        <w:t xml:space="preserve">width of </w:t>
      </w:r>
      <w:r>
        <w:t xml:space="preserve">the </w:t>
      </w:r>
      <w:r w:rsidRPr="0028617D">
        <w:t xml:space="preserve">relaxation peak and the latter </w:t>
      </w:r>
      <w:r>
        <w:t xml:space="preserve">its </w:t>
      </w:r>
      <w:r w:rsidRPr="0028617D">
        <w:t>asymmetry [29].</w:t>
      </w:r>
    </w:p>
    <w:p w:rsidR="00872126" w:rsidRPr="00497C75" w:rsidRDefault="00872126" w:rsidP="002808D6">
      <w:pPr>
        <w:pStyle w:val="Nadpis1"/>
        <w:jc w:val="left"/>
        <w:rPr>
          <w:caps w:val="0"/>
        </w:rPr>
      </w:pPr>
      <w:r>
        <w:rPr>
          <w:caps w:val="0"/>
        </w:rPr>
        <w:t>R</w:t>
      </w:r>
      <w:r w:rsidRPr="00497C75">
        <w:rPr>
          <w:caps w:val="0"/>
        </w:rPr>
        <w:t>esults and discussion</w:t>
      </w:r>
    </w:p>
    <w:p w:rsidR="00872126" w:rsidRPr="003C6405" w:rsidRDefault="00872126" w:rsidP="002808D6">
      <w:pPr>
        <w:pStyle w:val="Nadpis2"/>
        <w:jc w:val="left"/>
        <w:rPr>
          <w:lang w:val="en-GB"/>
        </w:rPr>
      </w:pPr>
      <w:r w:rsidRPr="003C6405">
        <w:rPr>
          <w:lang w:val="en-GB"/>
        </w:rPr>
        <w:t>Preparation of PpPDA</w:t>
      </w:r>
    </w:p>
    <w:p w:rsidR="00872126" w:rsidRPr="0028617D" w:rsidRDefault="00872126" w:rsidP="002808D6">
      <w:pPr>
        <w:tabs>
          <w:tab w:val="left" w:pos="-2268"/>
        </w:tabs>
        <w:spacing w:before="240" w:line="480" w:lineRule="auto"/>
        <w:ind w:firstLine="284"/>
        <w:jc w:val="both"/>
        <w:rPr>
          <w:lang w:val="en-GB"/>
        </w:rPr>
      </w:pPr>
      <w:r w:rsidRPr="0028617D">
        <w:rPr>
          <w:lang w:val="en-GB"/>
        </w:rPr>
        <w:t xml:space="preserve">The oxidation of aniline in acidic aqueous media yields PANI. It may be proposed that a similar reaction performed with </w:t>
      </w:r>
      <w:r w:rsidRPr="0028617D">
        <w:rPr>
          <w:i/>
          <w:iCs/>
          <w:lang w:val="en-GB"/>
        </w:rPr>
        <w:t>p</w:t>
      </w:r>
      <w:r w:rsidRPr="0028617D">
        <w:rPr>
          <w:lang w:val="en-GB"/>
        </w:rPr>
        <w:t xml:space="preserve">-phenylenediamine would lead to a PANI-like structure </w:t>
      </w:r>
      <w:r>
        <w:rPr>
          <w:lang w:val="en-GB"/>
        </w:rPr>
        <w:t>(</w:t>
      </w:r>
      <w:r w:rsidRPr="0028617D">
        <w:rPr>
          <w:lang w:val="en-GB"/>
        </w:rPr>
        <w:t>Fig. 1a</w:t>
      </w:r>
      <w:r>
        <w:rPr>
          <w:lang w:val="en-GB"/>
        </w:rPr>
        <w:t>)</w:t>
      </w:r>
      <w:r w:rsidRPr="0028617D">
        <w:rPr>
          <w:lang w:val="en-GB"/>
        </w:rPr>
        <w:t xml:space="preserve">. The involvement of both amine groups could produce a "polyphenazine" ladder-like polymer, which can be regarded as being composed of two entwined PANI chains </w:t>
      </w:r>
      <w:r>
        <w:rPr>
          <w:lang w:val="en-GB"/>
        </w:rPr>
        <w:t>(</w:t>
      </w:r>
      <w:r w:rsidRPr="0028617D">
        <w:rPr>
          <w:lang w:val="en-GB"/>
        </w:rPr>
        <w:t>Fig. 1b</w:t>
      </w:r>
      <w:r>
        <w:rPr>
          <w:lang w:val="en-GB"/>
        </w:rPr>
        <w:t>)</w:t>
      </w:r>
      <w:r w:rsidRPr="0028617D">
        <w:rPr>
          <w:lang w:val="en-GB"/>
        </w:rPr>
        <w:t>. The real situation is probably more complex and can involve the branching of chains at free amino groups, various oxidation states simulating the leucoemeraldine–emeraldine–pernigraniline transitions, possible involvement of oxygen-containing quinonoid groups, etc.</w:t>
      </w:r>
    </w:p>
    <w:p w:rsidR="00872126" w:rsidRDefault="00872126" w:rsidP="00E032D4">
      <w:pPr>
        <w:spacing w:line="480" w:lineRule="auto"/>
        <w:ind w:firstLine="284"/>
        <w:jc w:val="both"/>
        <w:rPr>
          <w:lang w:val="en-GB"/>
        </w:rPr>
      </w:pPr>
      <w:r w:rsidRPr="0028617D">
        <w:rPr>
          <w:lang w:val="en-GB"/>
        </w:rPr>
        <w:t xml:space="preserve">As the starting structure is not </w:t>
      </w:r>
      <w:r>
        <w:rPr>
          <w:lang w:val="en-GB"/>
        </w:rPr>
        <w:t xml:space="preserve">exactly </w:t>
      </w:r>
      <w:r w:rsidRPr="0028617D">
        <w:rPr>
          <w:lang w:val="en-GB"/>
        </w:rPr>
        <w:t>known, it would be premature to speculate what happens after carbonization. For PANI, however, the production of cross-linked phenazine-containing structures has been proposed [22]. A similar structure of a nitrogen-containing carbon can probably be expected also in the present case.</w:t>
      </w:r>
    </w:p>
    <w:p w:rsidR="00872126" w:rsidRDefault="001D4881" w:rsidP="0028617D">
      <w:pPr>
        <w:spacing w:line="480" w:lineRule="auto"/>
        <w:ind w:firstLine="284"/>
        <w:jc w:val="both"/>
        <w:rPr>
          <w:lang w:val="en-GB"/>
        </w:rPr>
      </w:pPr>
      <w:r>
        <w:rPr>
          <w:noProof/>
          <w:lang w:val="cs-CZ" w:eastAsia="cs-CZ"/>
        </w:rPr>
        <w:drawing>
          <wp:inline distT="0" distB="0" distL="0" distR="0">
            <wp:extent cx="4648200" cy="2266950"/>
            <wp:effectExtent l="0" t="0" r="0" b="0"/>
            <wp:docPr id="2" name="obráze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48200" cy="2266950"/>
                    </a:xfrm>
                    <a:prstGeom prst="rect">
                      <a:avLst/>
                    </a:prstGeom>
                    <a:noFill/>
                    <a:ln>
                      <a:noFill/>
                    </a:ln>
                  </pic:spPr>
                </pic:pic>
              </a:graphicData>
            </a:graphic>
          </wp:inline>
        </w:drawing>
      </w:r>
    </w:p>
    <w:p w:rsidR="00872126" w:rsidRPr="00E032D4" w:rsidRDefault="00872126" w:rsidP="002D3700">
      <w:pPr>
        <w:spacing w:line="480" w:lineRule="auto"/>
        <w:jc w:val="both"/>
        <w:rPr>
          <w:b/>
          <w:bCs/>
          <w:lang w:val="en-GB"/>
        </w:rPr>
      </w:pPr>
      <w:r w:rsidRPr="00626DCD">
        <w:rPr>
          <w:b/>
          <w:bCs/>
          <w:lang w:val="en-GB"/>
        </w:rPr>
        <w:t>Fig. 1. Idealized structure of</w:t>
      </w:r>
      <w:r w:rsidRPr="00626DCD">
        <w:rPr>
          <w:b/>
          <w:bCs/>
        </w:rPr>
        <w:t xml:space="preserve"> P</w:t>
      </w:r>
      <w:r w:rsidRPr="00626DCD">
        <w:rPr>
          <w:b/>
          <w:bCs/>
          <w:i/>
          <w:iCs/>
        </w:rPr>
        <w:t>p</w:t>
      </w:r>
      <w:r w:rsidRPr="00626DCD">
        <w:rPr>
          <w:b/>
          <w:bCs/>
        </w:rPr>
        <w:t>PDA</w:t>
      </w:r>
      <w:r w:rsidRPr="00626DCD">
        <w:rPr>
          <w:b/>
          <w:bCs/>
          <w:lang w:val="en-GB"/>
        </w:rPr>
        <w:t xml:space="preserve"> produced by the oxidation of (a) one or (b) both amine groups in </w:t>
      </w:r>
      <w:r w:rsidRPr="00626DCD">
        <w:rPr>
          <w:b/>
          <w:bCs/>
          <w:i/>
          <w:iCs/>
          <w:lang w:val="en-GB"/>
        </w:rPr>
        <w:t>p</w:t>
      </w:r>
      <w:r w:rsidRPr="00626DCD">
        <w:rPr>
          <w:b/>
          <w:bCs/>
          <w:lang w:val="en-GB"/>
        </w:rPr>
        <w:t>-phenylenediamine.</w:t>
      </w:r>
    </w:p>
    <w:p w:rsidR="00872126" w:rsidRPr="003C6405" w:rsidRDefault="00872126" w:rsidP="002808D6">
      <w:pPr>
        <w:pStyle w:val="Nadpis2"/>
        <w:jc w:val="left"/>
        <w:rPr>
          <w:lang w:val="en-GB"/>
        </w:rPr>
      </w:pPr>
      <w:r w:rsidRPr="003C6405">
        <w:rPr>
          <w:lang w:val="en-GB"/>
        </w:rPr>
        <w:t>Raman spectroscopy</w:t>
      </w:r>
    </w:p>
    <w:p w:rsidR="00872126" w:rsidRPr="0028617D" w:rsidRDefault="00872126" w:rsidP="002808D6">
      <w:pPr>
        <w:spacing w:before="240" w:line="480" w:lineRule="auto"/>
        <w:ind w:firstLine="284"/>
        <w:jc w:val="both"/>
        <w:rPr>
          <w:lang w:val="en-GB"/>
        </w:rPr>
      </w:pPr>
      <w:r w:rsidRPr="0028617D">
        <w:rPr>
          <w:lang w:val="en-GB"/>
        </w:rPr>
        <w:t xml:space="preserve">To test the hypothesis </w:t>
      </w:r>
      <w:r>
        <w:rPr>
          <w:lang w:val="en-GB"/>
        </w:rPr>
        <w:t>concerning</w:t>
      </w:r>
      <w:r w:rsidRPr="0028617D">
        <w:rPr>
          <w:lang w:val="en-GB"/>
        </w:rPr>
        <w:t xml:space="preserve"> the molecular structure of P</w:t>
      </w:r>
      <w:r w:rsidRPr="0028617D">
        <w:rPr>
          <w:i/>
          <w:iCs/>
          <w:lang w:val="en-GB"/>
        </w:rPr>
        <w:t>p</w:t>
      </w:r>
      <w:r w:rsidRPr="0028617D">
        <w:rPr>
          <w:lang w:val="en-GB"/>
        </w:rPr>
        <w:t>PDA obtained</w:t>
      </w:r>
      <w:r>
        <w:rPr>
          <w:lang w:val="en-GB"/>
        </w:rPr>
        <w:t xml:space="preserve"> with two oxidation levels,</w:t>
      </w:r>
      <w:r w:rsidRPr="0028617D">
        <w:rPr>
          <w:lang w:val="en-GB"/>
        </w:rPr>
        <w:t xml:space="preserve"> with 0.25 and 0.5 M APS</w:t>
      </w:r>
      <w:r>
        <w:rPr>
          <w:lang w:val="en-GB"/>
        </w:rPr>
        <w:t>,</w:t>
      </w:r>
      <w:r w:rsidRPr="0028617D">
        <w:rPr>
          <w:lang w:val="en-GB"/>
        </w:rPr>
        <w:t xml:space="preserve"> and to check if the carbonization was successful, the process was followed with Raman spectroscopy.</w:t>
      </w:r>
    </w:p>
    <w:p w:rsidR="00872126" w:rsidRPr="0028617D" w:rsidRDefault="00872126" w:rsidP="00956526">
      <w:pPr>
        <w:autoSpaceDE w:val="0"/>
        <w:autoSpaceDN w:val="0"/>
        <w:adjustRightInd w:val="0"/>
        <w:spacing w:line="480" w:lineRule="auto"/>
        <w:ind w:firstLine="284"/>
        <w:jc w:val="both"/>
      </w:pPr>
      <w:r w:rsidRPr="0028617D">
        <w:t>A Raman spectrum of P</w:t>
      </w:r>
      <w:r w:rsidRPr="0028617D">
        <w:rPr>
          <w:i/>
          <w:iCs/>
        </w:rPr>
        <w:t>p</w:t>
      </w:r>
      <w:r w:rsidRPr="0028617D">
        <w:t>PDA prepared with equimolar amount of oxidant (in Fig.</w:t>
      </w:r>
      <w:r>
        <w:t> 2</w:t>
      </w:r>
      <w:r w:rsidRPr="0028617D">
        <w:t xml:space="preserve"> labeled as 1×) is similar to the spectrum of P</w:t>
      </w:r>
      <w:r w:rsidRPr="0028617D">
        <w:rPr>
          <w:i/>
          <w:iCs/>
        </w:rPr>
        <w:t>p</w:t>
      </w:r>
      <w:r w:rsidRPr="0028617D">
        <w:t>PDA observed by Sestrem et al. [30]. A shoulder at about 1647 cm</w:t>
      </w:r>
      <w:r w:rsidRPr="0028617D">
        <w:rPr>
          <w:vertAlign w:val="superscript"/>
        </w:rPr>
        <w:t>−1</w:t>
      </w:r>
      <w:r w:rsidRPr="0028617D">
        <w:t xml:space="preserve"> belongs to the vibrations of phenazine- and oxazine-like structures [31, 32]. The </w:t>
      </w:r>
      <w:r>
        <w:t>peak</w:t>
      </w:r>
      <w:r w:rsidRPr="0028617D">
        <w:t xml:space="preserve"> at 1597 cm</w:t>
      </w:r>
      <w:r w:rsidRPr="0028617D">
        <w:rPr>
          <w:vertAlign w:val="superscript"/>
        </w:rPr>
        <w:t>−1</w:t>
      </w:r>
      <w:r w:rsidRPr="0028617D">
        <w:t xml:space="preserve"> is attributed to the ring-stretching vibrations</w:t>
      </w:r>
      <w:r>
        <w:t>, that</w:t>
      </w:r>
      <w:r w:rsidRPr="0028617D">
        <w:t xml:space="preserve"> at 1520 cm</w:t>
      </w:r>
      <w:r w:rsidRPr="0028617D">
        <w:rPr>
          <w:vertAlign w:val="superscript"/>
        </w:rPr>
        <w:t>−1</w:t>
      </w:r>
      <w:r w:rsidRPr="0028617D">
        <w:t xml:space="preserve"> is connected with C=N stretching vibrations in quinoneiminoid or phenazine-like units [33–35]. </w:t>
      </w:r>
      <w:r>
        <w:t>The another one</w:t>
      </w:r>
      <w:r w:rsidRPr="0028617D">
        <w:t xml:space="preserve"> at 1455 cm</w:t>
      </w:r>
      <w:r w:rsidRPr="0028617D">
        <w:rPr>
          <w:vertAlign w:val="superscript"/>
        </w:rPr>
        <w:t>−1</w:t>
      </w:r>
      <w:r w:rsidRPr="0028617D">
        <w:t xml:space="preserve"> with a shoulder at 1413 cm</w:t>
      </w:r>
      <w:r w:rsidRPr="0028617D">
        <w:rPr>
          <w:vertAlign w:val="superscript"/>
        </w:rPr>
        <w:t>−1</w:t>
      </w:r>
      <w:r w:rsidRPr="0028617D">
        <w:t xml:space="preserve"> belongs to the skeletal vibrations and to </w:t>
      </w:r>
      <w:r w:rsidRPr="0028617D">
        <w:rPr>
          <w:lang w:val="cs-CZ"/>
        </w:rPr>
        <w:t xml:space="preserve">the oxidized phenazine-like structure [34]. </w:t>
      </w:r>
      <w:r>
        <w:rPr>
          <w:lang w:val="cs-CZ"/>
        </w:rPr>
        <w:t>Two</w:t>
      </w:r>
      <w:r w:rsidRPr="0028617D">
        <w:rPr>
          <w:lang w:val="cs-CZ"/>
        </w:rPr>
        <w:t xml:space="preserve"> bands located at 1320 and 1178</w:t>
      </w:r>
      <w:r w:rsidRPr="0028617D">
        <w:t> cm</w:t>
      </w:r>
      <w:r w:rsidRPr="0028617D">
        <w:rPr>
          <w:vertAlign w:val="superscript"/>
        </w:rPr>
        <w:t>−1</w:t>
      </w:r>
      <w:r w:rsidRPr="0028617D">
        <w:rPr>
          <w:lang w:val="cs-CZ"/>
        </w:rPr>
        <w:t xml:space="preserve"> </w:t>
      </w:r>
      <w:r>
        <w:rPr>
          <w:lang w:val="en-GB"/>
        </w:rPr>
        <w:t>were assigned</w:t>
      </w:r>
      <w:r w:rsidRPr="0028617D">
        <w:rPr>
          <w:lang w:val="cs-CZ"/>
        </w:rPr>
        <w:t xml:space="preserve"> to C</w:t>
      </w:r>
      <w:r w:rsidRPr="0028617D">
        <w:t>–H bending on benzenoid or quinonoid ring vibrations, respectively [35]. These bands were observed for P</w:t>
      </w:r>
      <w:r w:rsidRPr="0028617D">
        <w:rPr>
          <w:i/>
          <w:iCs/>
        </w:rPr>
        <w:t>p</w:t>
      </w:r>
      <w:r w:rsidRPr="0028617D">
        <w:t>PDA but not for poly(</w:t>
      </w:r>
      <w:r w:rsidRPr="0028617D">
        <w:rPr>
          <w:i/>
          <w:iCs/>
        </w:rPr>
        <w:t>o</w:t>
      </w:r>
      <w:r w:rsidRPr="0028617D">
        <w:t xml:space="preserve">-phenylenediamine) [30]. </w:t>
      </w:r>
      <w:r>
        <w:t>The</w:t>
      </w:r>
      <w:r w:rsidRPr="0028617D">
        <w:t xml:space="preserve"> peak at 577 cm</w:t>
      </w:r>
      <w:r w:rsidRPr="0028617D">
        <w:rPr>
          <w:vertAlign w:val="superscript"/>
        </w:rPr>
        <w:t>−1</w:t>
      </w:r>
      <w:r w:rsidRPr="0028617D">
        <w:rPr>
          <w:lang w:val="cs-CZ"/>
        </w:rPr>
        <w:t xml:space="preserve"> </w:t>
      </w:r>
      <w:r w:rsidRPr="0028617D">
        <w:t xml:space="preserve">is attributed to the vibrations of phenazine-like linkages [36]. </w:t>
      </w:r>
      <w:r>
        <w:t>Finally, w</w:t>
      </w:r>
      <w:r w:rsidRPr="0028617D">
        <w:t>eak peaks at 498, 519, 457 and 411 cm</w:t>
      </w:r>
      <w:r w:rsidRPr="0028617D">
        <w:rPr>
          <w:vertAlign w:val="superscript"/>
        </w:rPr>
        <w:t>−1</w:t>
      </w:r>
      <w:r w:rsidRPr="0028617D">
        <w:rPr>
          <w:lang w:val="cs-CZ"/>
        </w:rPr>
        <w:t xml:space="preserve"> </w:t>
      </w:r>
      <w:r w:rsidRPr="0028617D">
        <w:t>are connected with skeletal deformations.</w:t>
      </w:r>
    </w:p>
    <w:p w:rsidR="00872126" w:rsidRDefault="00872126" w:rsidP="00956526">
      <w:pPr>
        <w:autoSpaceDE w:val="0"/>
        <w:autoSpaceDN w:val="0"/>
        <w:adjustRightInd w:val="0"/>
        <w:spacing w:line="480" w:lineRule="auto"/>
        <w:ind w:firstLine="284"/>
        <w:jc w:val="both"/>
      </w:pPr>
      <w:r w:rsidRPr="0028617D">
        <w:t>The spectrum of P</w:t>
      </w:r>
      <w:r w:rsidRPr="0028617D">
        <w:rPr>
          <w:i/>
          <w:iCs/>
        </w:rPr>
        <w:t>p</w:t>
      </w:r>
      <w:r w:rsidRPr="0028617D">
        <w:t xml:space="preserve">PDA prepared </w:t>
      </w:r>
      <w:r>
        <w:t>at</w:t>
      </w:r>
      <w:r w:rsidRPr="0028617D">
        <w:t xml:space="preserve"> doubled amount of oxidant (in Fig. </w:t>
      </w:r>
      <w:r>
        <w:t>2</w:t>
      </w:r>
      <w:r w:rsidRPr="0028617D">
        <w:t xml:space="preserve"> labeled as 2×) is </w:t>
      </w:r>
      <w:r>
        <w:t>not as clear as</w:t>
      </w:r>
      <w:r w:rsidRPr="0028617D">
        <w:t xml:space="preserve"> the </w:t>
      </w:r>
      <w:r>
        <w:t xml:space="preserve">previous </w:t>
      </w:r>
      <w:r w:rsidRPr="0028617D">
        <w:t xml:space="preserve">spectrum </w:t>
      </w:r>
      <w:r>
        <w:t xml:space="preserve">and </w:t>
      </w:r>
      <w:r w:rsidRPr="0028617D">
        <w:t>the bands are broader. The shoulder at 1647 cm</w:t>
      </w:r>
      <w:r w:rsidRPr="0028617D">
        <w:rPr>
          <w:vertAlign w:val="superscript"/>
        </w:rPr>
        <w:t>−1</w:t>
      </w:r>
      <w:r w:rsidRPr="0028617D">
        <w:rPr>
          <w:lang w:val="cs-CZ"/>
        </w:rPr>
        <w:t xml:space="preserve"> </w:t>
      </w:r>
      <w:r w:rsidRPr="0028617D">
        <w:t xml:space="preserve">is more </w:t>
      </w:r>
      <w:r>
        <w:t>pronounced</w:t>
      </w:r>
      <w:r w:rsidRPr="0028617D">
        <w:t>, the shoulder at 1413 cm</w:t>
      </w:r>
      <w:r w:rsidRPr="0028617D">
        <w:rPr>
          <w:vertAlign w:val="superscript"/>
        </w:rPr>
        <w:t>−1</w:t>
      </w:r>
      <w:r w:rsidRPr="0028617D">
        <w:rPr>
          <w:lang w:val="cs-CZ"/>
        </w:rPr>
        <w:t xml:space="preserve"> </w:t>
      </w:r>
      <w:r w:rsidRPr="0028617D">
        <w:t>developed into a strong band. Small peaks below 500 cm</w:t>
      </w:r>
      <w:r w:rsidRPr="0028617D">
        <w:rPr>
          <w:vertAlign w:val="superscript"/>
        </w:rPr>
        <w:t>−1</w:t>
      </w:r>
      <w:r w:rsidRPr="0028617D">
        <w:rPr>
          <w:lang w:val="cs-CZ"/>
        </w:rPr>
        <w:t xml:space="preserve"> </w:t>
      </w:r>
      <w:r w:rsidRPr="0028617D">
        <w:t xml:space="preserve">are not observed. These changes may be connected with higher ratio of phenazine-like structures </w:t>
      </w:r>
      <w:r>
        <w:t xml:space="preserve">(Fig. 1b) and </w:t>
      </w:r>
      <w:r w:rsidRPr="0028617D">
        <w:t xml:space="preserve">due to the crosslinking. The bands connected with </w:t>
      </w:r>
      <w:r w:rsidRPr="0028617D">
        <w:rPr>
          <w:i/>
          <w:iCs/>
        </w:rPr>
        <w:t>para</w:t>
      </w:r>
      <w:r w:rsidRPr="0028617D">
        <w:t>-coupled chain</w:t>
      </w:r>
      <w:r>
        <w:t>s</w:t>
      </w:r>
      <w:r w:rsidRPr="0028617D">
        <w:t xml:space="preserve"> are still present in the spectrum. The spectrum </w:t>
      </w:r>
      <w:r>
        <w:t xml:space="preserve">thus </w:t>
      </w:r>
      <w:r w:rsidRPr="0028617D">
        <w:t xml:space="preserve">corresponds rather to </w:t>
      </w:r>
      <w:r>
        <w:t>a</w:t>
      </w:r>
      <w:r w:rsidRPr="0028617D">
        <w:t xml:space="preserve"> randomly linked and branched material than to a </w:t>
      </w:r>
      <w:r>
        <w:t xml:space="preserve">perfect </w:t>
      </w:r>
      <w:r w:rsidRPr="0028617D">
        <w:t xml:space="preserve">ladder-like structure </w:t>
      </w:r>
      <w:r>
        <w:t>presented in Fig. 1b</w:t>
      </w:r>
      <w:r w:rsidRPr="0028617D">
        <w:t xml:space="preserve"> [37].</w:t>
      </w:r>
    </w:p>
    <w:p w:rsidR="00872126" w:rsidRDefault="00872126" w:rsidP="00956526">
      <w:pPr>
        <w:spacing w:line="480" w:lineRule="auto"/>
        <w:ind w:firstLine="284"/>
        <w:jc w:val="both"/>
      </w:pPr>
      <w:r w:rsidRPr="0028617D">
        <w:t>After heating to 200 °C (Fig. </w:t>
      </w:r>
      <w:r>
        <w:t>2</w:t>
      </w:r>
      <w:r w:rsidRPr="0028617D">
        <w:t>, 1× 200 °C and 2× 200 °C) a broad band at 1394 cm</w:t>
      </w:r>
      <w:r w:rsidRPr="0028617D">
        <w:rPr>
          <w:vertAlign w:val="superscript"/>
        </w:rPr>
        <w:t>−1</w:t>
      </w:r>
      <w:r w:rsidRPr="0028617D">
        <w:rPr>
          <w:lang w:val="cs-CZ"/>
        </w:rPr>
        <w:t xml:space="preserve"> </w:t>
      </w:r>
      <w:r w:rsidRPr="0028617D">
        <w:t>appears for both materials. This band is connected with short oligomers of aniline, the structures potentially containing phenazine-like and benzoquinone structures [38]. This band becomes even stronger after heating to 400 °C (Fig. </w:t>
      </w:r>
      <w:r>
        <w:t>2</w:t>
      </w:r>
      <w:r w:rsidRPr="0028617D">
        <w:t>, 1× 400 °C and 2× 400 °C). After heating to 600 °C or higher temperatures (Fig. </w:t>
      </w:r>
      <w:r>
        <w:t>2</w:t>
      </w:r>
      <w:r w:rsidRPr="0028617D">
        <w:t>, 1× or 2×, 600, 650, and 800 °C), two broad bands located around 1570 and 1330 cm</w:t>
      </w:r>
      <w:r w:rsidRPr="0028617D">
        <w:rPr>
          <w:vertAlign w:val="superscript"/>
        </w:rPr>
        <w:t>−1</w:t>
      </w:r>
      <w:r w:rsidRPr="0028617D">
        <w:rPr>
          <w:lang w:val="cs-CZ"/>
        </w:rPr>
        <w:t xml:space="preserve"> </w:t>
      </w:r>
      <w:r w:rsidRPr="0028617D">
        <w:t>are observed. These bands can be considered as G-band (“graphitic” band, stretching of any pair of sp</w:t>
      </w:r>
      <w:r w:rsidRPr="0028617D">
        <w:rPr>
          <w:vertAlign w:val="superscript"/>
        </w:rPr>
        <w:t>2</w:t>
      </w:r>
      <w:r w:rsidRPr="0028617D">
        <w:t xml:space="preserve"> carbons) and D-band (“disorder” band, breathing of hexagonal carbon rings activated by any defect includ</w:t>
      </w:r>
      <w:r>
        <w:t>ed by</w:t>
      </w:r>
      <w:r w:rsidRPr="0028617D">
        <w:t xml:space="preserve"> a heteroatom), which are defined for graphitic material [39] and proved to be </w:t>
      </w:r>
      <w:r>
        <w:t>applicable</w:t>
      </w:r>
      <w:r w:rsidRPr="0028617D">
        <w:t xml:space="preserve"> for </w:t>
      </w:r>
      <w:r>
        <w:t xml:space="preserve">a </w:t>
      </w:r>
      <w:r w:rsidRPr="0028617D">
        <w:t xml:space="preserve">nitrogen-containing </w:t>
      </w:r>
      <w:r>
        <w:t>analogue</w:t>
      </w:r>
      <w:r w:rsidRPr="0028617D">
        <w:t>. The spectrum corresponds to the disordered nitrogen-cont</w:t>
      </w:r>
      <w:r>
        <w:t>aining graphitic material [18].</w:t>
      </w:r>
    </w:p>
    <w:p w:rsidR="00872126" w:rsidRDefault="00872126" w:rsidP="00956526">
      <w:pPr>
        <w:spacing w:line="480" w:lineRule="auto"/>
        <w:ind w:firstLine="284"/>
        <w:jc w:val="both"/>
      </w:pPr>
    </w:p>
    <w:p w:rsidR="00872126" w:rsidRDefault="00872126" w:rsidP="00956526">
      <w:pPr>
        <w:spacing w:line="480" w:lineRule="auto"/>
        <w:ind w:firstLine="284"/>
        <w:jc w:val="both"/>
      </w:pPr>
    </w:p>
    <w:p w:rsidR="00872126" w:rsidRDefault="001D4881" w:rsidP="00956526">
      <w:pPr>
        <w:spacing w:line="480" w:lineRule="auto"/>
        <w:ind w:firstLine="284"/>
        <w:jc w:val="both"/>
      </w:pPr>
      <w:r>
        <w:rPr>
          <w:noProof/>
          <w:lang w:val="cs-CZ" w:eastAsia="cs-CZ"/>
        </w:rPr>
        <w:drawing>
          <wp:inline distT="0" distB="0" distL="0" distR="0">
            <wp:extent cx="5086350" cy="3200400"/>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t="9923"/>
                    <a:stretch>
                      <a:fillRect/>
                    </a:stretch>
                  </pic:blipFill>
                  <pic:spPr bwMode="auto">
                    <a:xfrm>
                      <a:off x="0" y="0"/>
                      <a:ext cx="5086350" cy="3200400"/>
                    </a:xfrm>
                    <a:prstGeom prst="rect">
                      <a:avLst/>
                    </a:prstGeom>
                    <a:noFill/>
                    <a:ln>
                      <a:noFill/>
                    </a:ln>
                  </pic:spPr>
                </pic:pic>
              </a:graphicData>
            </a:graphic>
          </wp:inline>
        </w:drawing>
      </w:r>
    </w:p>
    <w:p w:rsidR="00872126" w:rsidRPr="00626DCD" w:rsidRDefault="00872126" w:rsidP="002D3700">
      <w:pPr>
        <w:spacing w:line="480" w:lineRule="auto"/>
        <w:jc w:val="both"/>
        <w:rPr>
          <w:b/>
          <w:bCs/>
          <w:i/>
          <w:iCs/>
          <w:lang w:val="en-GB"/>
        </w:rPr>
      </w:pPr>
      <w:r w:rsidRPr="00626DCD">
        <w:rPr>
          <w:b/>
          <w:bCs/>
        </w:rPr>
        <w:t>Fig. 2. Raman spectra of P</w:t>
      </w:r>
      <w:r w:rsidRPr="00626DCD">
        <w:rPr>
          <w:b/>
          <w:bCs/>
          <w:i/>
          <w:iCs/>
        </w:rPr>
        <w:t>p</w:t>
      </w:r>
      <w:r w:rsidRPr="00626DCD">
        <w:rPr>
          <w:b/>
          <w:bCs/>
        </w:rPr>
        <w:t>PDA</w:t>
      </w:r>
      <w:r>
        <w:rPr>
          <w:b/>
          <w:bCs/>
        </w:rPr>
        <w:t xml:space="preserve"> prepared by oxidation of 0.2 M</w:t>
      </w:r>
      <w:r>
        <w:rPr>
          <w:b/>
          <w:bCs/>
        </w:rPr>
        <w:br/>
      </w:r>
      <w:r w:rsidRPr="00626DCD">
        <w:rPr>
          <w:b/>
          <w:bCs/>
          <w:i/>
          <w:iCs/>
        </w:rPr>
        <w:t>p</w:t>
      </w:r>
      <w:r w:rsidRPr="00626DCD">
        <w:rPr>
          <w:b/>
          <w:bCs/>
        </w:rPr>
        <w:t>-phenylenediamine with 0.25 (1×) or 0.5 M (2×) APS as prepared and after heating to various temperatures in nitrogen atmosphere.</w:t>
      </w:r>
    </w:p>
    <w:p w:rsidR="00872126" w:rsidRPr="003C6405" w:rsidRDefault="001D4881" w:rsidP="002808D6">
      <w:pPr>
        <w:pStyle w:val="Nadpis2"/>
        <w:jc w:val="left"/>
        <w:rPr>
          <w:lang w:val="en-GB"/>
        </w:rPr>
      </w:pPr>
      <w:r>
        <w:rPr>
          <w:noProof/>
          <w:lang w:val="cs-CZ" w:eastAsia="cs-CZ"/>
        </w:rPr>
        <mc:AlternateContent>
          <mc:Choice Requires="wpg">
            <w:drawing>
              <wp:anchor distT="0" distB="0" distL="114300" distR="114300" simplePos="0" relativeHeight="251658240" behindDoc="0" locked="0" layoutInCell="1" allowOverlap="1">
                <wp:simplePos x="0" y="0"/>
                <wp:positionH relativeFrom="column">
                  <wp:posOffset>-5715</wp:posOffset>
                </wp:positionH>
                <wp:positionV relativeFrom="paragraph">
                  <wp:posOffset>1678305</wp:posOffset>
                </wp:positionV>
                <wp:extent cx="5252085" cy="5003165"/>
                <wp:effectExtent l="0" t="0" r="0" b="0"/>
                <wp:wrapTopAndBottom/>
                <wp:docPr id="1"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2085" cy="5003165"/>
                          <a:chOff x="1944" y="3145"/>
                          <a:chExt cx="8271" cy="7879"/>
                        </a:xfrm>
                      </wpg:grpSpPr>
                      <pic:pic xmlns:pic="http://schemas.openxmlformats.org/drawingml/2006/picture">
                        <pic:nvPicPr>
                          <pic:cNvPr id="5" name="Picture 123" descr="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6128" y="6944"/>
                            <a:ext cx="4087" cy="40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 name="Picture 124" descr="b"/>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6120" y="3145"/>
                            <a:ext cx="4095" cy="35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 name="Picture 125" descr="c"/>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950" y="6929"/>
                            <a:ext cx="4080" cy="40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 name="Picture 126" descr="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944" y="3166"/>
                            <a:ext cx="4020" cy="349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79A0922" id="Group 122" o:spid="_x0000_s1026" style="position:absolute;margin-left:-.45pt;margin-top:132.15pt;width:413.55pt;height:393.95pt;z-index:251658240" coordorigin="1944,3145" coordsize="8271,78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">
                <v:shape id="Picture 123" o:spid="_x0000_s1027" type="#_x0000_t75" alt="d" style="position:absolute;left:6128;top:6944;width:4087;height:4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">
                  <v:imagedata r:id="rId15" o:title="d"/>
                </v:shape>
                <v:shape id="Picture 124" o:spid="_x0000_s1028" type="#_x0000_t75" alt="b" style="position:absolute;left:6120;top:3145;width:4095;height:3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">
                  <v:imagedata r:id="rId16" o:title="b"/>
                </v:shape>
                <v:shape id="Picture 125" o:spid="_x0000_s1029" type="#_x0000_t75" alt="c" style="position:absolute;left:1950;top:6929;width:4080;height:4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">
                  <v:imagedata r:id="rId17" o:title="c"/>
                </v:shape>
                <v:shape id="Picture 126" o:spid="_x0000_s1030" type="#_x0000_t75" alt="a" style="position:absolute;left:1944;top:3166;width:4020;height:34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">
                  <v:imagedata r:id="rId18" o:title="a"/>
                </v:shape>
                <w10:wrap type="topAndBottom"/>
              </v:group>
            </w:pict>
          </mc:Fallback>
        </mc:AlternateContent>
      </w:r>
      <w:r w:rsidR="00872126" w:rsidRPr="003C6405">
        <w:rPr>
          <w:lang w:val="en-GB"/>
        </w:rPr>
        <w:t>Morphology</w:t>
      </w:r>
    </w:p>
    <w:p w:rsidR="00872126" w:rsidRDefault="00872126" w:rsidP="006A52C6">
      <w:pPr>
        <w:spacing w:before="240" w:line="480" w:lineRule="auto"/>
        <w:ind w:firstLine="284"/>
        <w:jc w:val="both"/>
        <w:rPr>
          <w:lang w:val="en-GB"/>
        </w:rPr>
      </w:pPr>
      <w:r w:rsidRPr="0028617D">
        <w:t>P</w:t>
      </w:r>
      <w:r w:rsidRPr="0028617D">
        <w:rPr>
          <w:i/>
          <w:iCs/>
        </w:rPr>
        <w:t>p</w:t>
      </w:r>
      <w:r w:rsidRPr="0028617D">
        <w:t>PDA</w:t>
      </w:r>
      <w:r w:rsidRPr="0028617D">
        <w:rPr>
          <w:lang w:val="en-GB"/>
        </w:rPr>
        <w:t xml:space="preserve"> has an irregular morphology (Fig. </w:t>
      </w:r>
      <w:r>
        <w:rPr>
          <w:lang w:val="en-GB"/>
        </w:rPr>
        <w:t>3</w:t>
      </w:r>
      <w:r w:rsidRPr="0028617D">
        <w:rPr>
          <w:lang w:val="en-GB"/>
        </w:rPr>
        <w:t>a,</w:t>
      </w:r>
      <w:r>
        <w:rPr>
          <w:lang w:val="en-GB"/>
        </w:rPr>
        <w:t xml:space="preserve"> </w:t>
      </w:r>
      <w:r w:rsidRPr="0028617D">
        <w:rPr>
          <w:lang w:val="en-GB"/>
        </w:rPr>
        <w:t>b), the particle size being smaller when higher oxida</w:t>
      </w:r>
      <w:r>
        <w:rPr>
          <w:lang w:val="en-GB"/>
        </w:rPr>
        <w:t>nt concentration had been used.</w:t>
      </w:r>
      <w:r w:rsidRPr="0028617D">
        <w:rPr>
          <w:lang w:val="en-GB"/>
        </w:rPr>
        <w:t xml:space="preserve"> I</w:t>
      </w:r>
      <w:r>
        <w:rPr>
          <w:lang w:val="en-GB"/>
        </w:rPr>
        <w:t>ts features are preserved after carbonization at 600 °C (Fig. 3c, d).</w:t>
      </w:r>
    </w:p>
    <w:p w:rsidR="00872126" w:rsidRDefault="00872126" w:rsidP="00E032D4">
      <w:pPr>
        <w:spacing w:line="480" w:lineRule="auto"/>
        <w:rPr>
          <w:b/>
          <w:bCs/>
          <w:lang w:val="en-GB"/>
        </w:rPr>
      </w:pPr>
    </w:p>
    <w:p w:rsidR="00872126" w:rsidRPr="00626DCD" w:rsidRDefault="00872126" w:rsidP="002D3700">
      <w:pPr>
        <w:spacing w:line="480" w:lineRule="auto"/>
        <w:jc w:val="both"/>
        <w:rPr>
          <w:b/>
          <w:bCs/>
          <w:lang w:val="en-GB"/>
        </w:rPr>
      </w:pPr>
      <w:r w:rsidRPr="00626DCD">
        <w:rPr>
          <w:b/>
          <w:bCs/>
          <w:lang w:val="en-GB"/>
        </w:rPr>
        <w:t xml:space="preserve">Fig. 3. Scanning electron micrographs of original samples prepared </w:t>
      </w:r>
      <w:r w:rsidRPr="00626DCD">
        <w:rPr>
          <w:b/>
          <w:bCs/>
        </w:rPr>
        <w:t xml:space="preserve">by oxidation of 0.2 M </w:t>
      </w:r>
      <w:r w:rsidRPr="00626DCD">
        <w:rPr>
          <w:b/>
          <w:bCs/>
          <w:i/>
          <w:iCs/>
        </w:rPr>
        <w:t>p</w:t>
      </w:r>
      <w:r w:rsidRPr="00626DCD">
        <w:rPr>
          <w:b/>
          <w:bCs/>
        </w:rPr>
        <w:t xml:space="preserve">-phenylenediamine with 0.25 (a) or 0.5 M (b) APS, </w:t>
      </w:r>
      <w:r w:rsidRPr="00626DCD">
        <w:rPr>
          <w:b/>
          <w:bCs/>
          <w:lang w:val="en-GB"/>
        </w:rPr>
        <w:t>and the same samples after carbonization at 600 °C in nitrogen atmosphere (c, d).</w:t>
      </w:r>
    </w:p>
    <w:p w:rsidR="00872126" w:rsidRDefault="00872126" w:rsidP="006A52C6">
      <w:pPr>
        <w:spacing w:before="240" w:line="480" w:lineRule="auto"/>
        <w:ind w:firstLine="284"/>
        <w:jc w:val="both"/>
        <w:rPr>
          <w:lang w:val="en-GB"/>
        </w:rPr>
      </w:pPr>
    </w:p>
    <w:p w:rsidR="00872126" w:rsidRPr="006A52C6" w:rsidRDefault="00872126" w:rsidP="006A52C6">
      <w:pPr>
        <w:pStyle w:val="Nadpis2"/>
        <w:jc w:val="left"/>
        <w:rPr>
          <w:lang w:val="en-GB"/>
        </w:rPr>
      </w:pPr>
      <w:r w:rsidRPr="006A52C6">
        <w:t>Analytical carbonization: Thermogravimetric analysis</w:t>
      </w:r>
    </w:p>
    <w:p w:rsidR="00872126" w:rsidRDefault="00872126" w:rsidP="002808D6">
      <w:pPr>
        <w:spacing w:before="240" w:line="480" w:lineRule="auto"/>
        <w:ind w:firstLine="284"/>
        <w:jc w:val="both"/>
        <w:rPr>
          <w:lang w:val="en-GB"/>
        </w:rPr>
      </w:pPr>
      <w:r w:rsidRPr="0028617D">
        <w:rPr>
          <w:lang w:val="en-GB"/>
        </w:rPr>
        <w:t xml:space="preserve">The carbonization of </w:t>
      </w:r>
      <w:r w:rsidRPr="0028617D">
        <w:t>P</w:t>
      </w:r>
      <w:r w:rsidRPr="0028617D">
        <w:rPr>
          <w:i/>
          <w:iCs/>
        </w:rPr>
        <w:t>p</w:t>
      </w:r>
      <w:r w:rsidRPr="0028617D">
        <w:t>PDA</w:t>
      </w:r>
      <w:r w:rsidRPr="0028617D">
        <w:rPr>
          <w:lang w:val="en-GB"/>
        </w:rPr>
        <w:t xml:space="preserve"> can be understood on the basis of thermogravimetric analysis, which is its analytical equivalent. </w:t>
      </w:r>
      <w:r>
        <w:rPr>
          <w:lang w:val="en-GB"/>
        </w:rPr>
        <w:t>As can be seen in Fig. 4, t</w:t>
      </w:r>
      <w:r w:rsidRPr="0028617D">
        <w:rPr>
          <w:lang w:val="en-GB"/>
        </w:rPr>
        <w:t xml:space="preserve">he </w:t>
      </w:r>
      <w:r w:rsidRPr="0028617D">
        <w:t>P</w:t>
      </w:r>
      <w:r w:rsidRPr="0028617D">
        <w:rPr>
          <w:i/>
          <w:iCs/>
        </w:rPr>
        <w:t>p</w:t>
      </w:r>
      <w:r w:rsidRPr="0028617D">
        <w:t>PDA</w:t>
      </w:r>
      <w:r w:rsidRPr="0028617D">
        <w:rPr>
          <w:lang w:val="en-GB"/>
        </w:rPr>
        <w:t xml:space="preserve"> prepared at lower oxidant-to-monomer mole ratio is more stable both in nitrogen </w:t>
      </w:r>
      <w:r>
        <w:rPr>
          <w:lang w:val="en-GB"/>
        </w:rPr>
        <w:t xml:space="preserve">atmosphere </w:t>
      </w:r>
      <w:r w:rsidRPr="0028617D">
        <w:rPr>
          <w:lang w:val="en-GB"/>
        </w:rPr>
        <w:t>(Fig. </w:t>
      </w:r>
      <w:r>
        <w:rPr>
          <w:lang w:val="en-GB"/>
        </w:rPr>
        <w:t>4</w:t>
      </w:r>
      <w:r w:rsidRPr="0028617D">
        <w:rPr>
          <w:lang w:val="en-GB"/>
        </w:rPr>
        <w:t>a) and in air (Fig. </w:t>
      </w:r>
      <w:r>
        <w:rPr>
          <w:lang w:val="en-GB"/>
        </w:rPr>
        <w:t>4</w:t>
      </w:r>
      <w:r w:rsidRPr="0028617D">
        <w:rPr>
          <w:lang w:val="en-GB"/>
        </w:rPr>
        <w:t xml:space="preserve">b). </w:t>
      </w:r>
      <w:r>
        <w:rPr>
          <w:lang w:val="en-GB"/>
        </w:rPr>
        <w:t xml:space="preserve">Carbonization in nitrogen </w:t>
      </w:r>
      <w:r w:rsidRPr="0028617D">
        <w:rPr>
          <w:lang w:val="en-GB"/>
        </w:rPr>
        <w:t>leaves</w:t>
      </w:r>
      <w:r>
        <w:rPr>
          <w:lang w:val="en-GB"/>
        </w:rPr>
        <w:t xml:space="preserve"> </w:t>
      </w:r>
      <w:r w:rsidRPr="0028617D">
        <w:rPr>
          <w:lang w:val="en-GB"/>
        </w:rPr>
        <w:t>40</w:t>
      </w:r>
      <w:r>
        <w:rPr>
          <w:lang w:val="en-GB"/>
        </w:rPr>
        <w:t> </w:t>
      </w:r>
      <w:r w:rsidRPr="0028617D">
        <w:rPr>
          <w:lang w:val="en-GB"/>
        </w:rPr>
        <w:t>–</w:t>
      </w:r>
      <w:r>
        <w:rPr>
          <w:lang w:val="en-GB"/>
        </w:rPr>
        <w:t> </w:t>
      </w:r>
      <w:r w:rsidRPr="0028617D">
        <w:rPr>
          <w:lang w:val="en-GB"/>
        </w:rPr>
        <w:t xml:space="preserve">50 wt% </w:t>
      </w:r>
      <w:r>
        <w:rPr>
          <w:lang w:val="en-GB"/>
        </w:rPr>
        <w:t xml:space="preserve">residue </w:t>
      </w:r>
      <w:r w:rsidRPr="0028617D">
        <w:rPr>
          <w:lang w:val="en-GB"/>
        </w:rPr>
        <w:t>at exposure to 800 °C (Fig. </w:t>
      </w:r>
      <w:r>
        <w:rPr>
          <w:lang w:val="en-GB"/>
        </w:rPr>
        <w:t>4</w:t>
      </w:r>
      <w:r w:rsidRPr="0028617D">
        <w:rPr>
          <w:lang w:val="en-GB"/>
        </w:rPr>
        <w:t>a), while in air the samples are practically completely decomposed (Fig. </w:t>
      </w:r>
      <w:r>
        <w:rPr>
          <w:lang w:val="en-GB"/>
        </w:rPr>
        <w:t>4b</w:t>
      </w:r>
      <w:r w:rsidRPr="0028617D">
        <w:rPr>
          <w:lang w:val="en-GB"/>
        </w:rPr>
        <w:t xml:space="preserve">). </w:t>
      </w:r>
      <w:r>
        <w:rPr>
          <w:lang w:val="en-GB"/>
        </w:rPr>
        <w:t>H</w:t>
      </w:r>
      <w:r w:rsidRPr="0028617D">
        <w:rPr>
          <w:lang w:val="en-GB"/>
        </w:rPr>
        <w:t xml:space="preserve">owever, it can be </w:t>
      </w:r>
      <w:r w:rsidRPr="00BA218F">
        <w:rPr>
          <w:lang w:val="en-GB"/>
        </w:rPr>
        <w:t>found</w:t>
      </w:r>
      <w:r w:rsidRPr="0028617D">
        <w:rPr>
          <w:lang w:val="en-GB"/>
        </w:rPr>
        <w:t xml:space="preserve"> that the modification at temperatures below 300 °C</w:t>
      </w:r>
      <w:r>
        <w:rPr>
          <w:lang w:val="en-GB"/>
        </w:rPr>
        <w:t>,</w:t>
      </w:r>
      <w:r w:rsidRPr="0028617D">
        <w:rPr>
          <w:lang w:val="en-GB"/>
        </w:rPr>
        <w:t xml:space="preserve"> used </w:t>
      </w:r>
      <w:r>
        <w:rPr>
          <w:lang w:val="en-GB"/>
        </w:rPr>
        <w:t xml:space="preserve">sometimes </w:t>
      </w:r>
      <w:r w:rsidRPr="0028617D">
        <w:rPr>
          <w:lang w:val="en-GB"/>
        </w:rPr>
        <w:t>in the literature [18, 20, 21]</w:t>
      </w:r>
      <w:r>
        <w:rPr>
          <w:lang w:val="en-GB"/>
        </w:rPr>
        <w:t>,</w:t>
      </w:r>
      <w:r w:rsidRPr="0028617D">
        <w:rPr>
          <w:lang w:val="en-GB"/>
        </w:rPr>
        <w:t xml:space="preserve"> leaves a sufficiently large residue</w:t>
      </w:r>
      <w:r>
        <w:rPr>
          <w:lang w:val="en-GB"/>
        </w:rPr>
        <w:t xml:space="preserve"> similar for both environments</w:t>
      </w:r>
      <w:r w:rsidRPr="0028617D">
        <w:rPr>
          <w:lang w:val="en-GB"/>
        </w:rPr>
        <w:t>.</w:t>
      </w:r>
    </w:p>
    <w:p w:rsidR="00872126" w:rsidRDefault="001D4881" w:rsidP="009A1129">
      <w:pPr>
        <w:spacing w:line="480" w:lineRule="auto"/>
        <w:jc w:val="center"/>
        <w:rPr>
          <w:b/>
          <w:bCs/>
          <w:lang w:val="en-GB"/>
        </w:rPr>
      </w:pPr>
      <w:r>
        <w:rPr>
          <w:noProof/>
          <w:lang w:val="cs-CZ" w:eastAsia="cs-CZ"/>
        </w:rPr>
        <w:drawing>
          <wp:inline distT="0" distB="0" distL="0" distR="0">
            <wp:extent cx="2686050" cy="3838575"/>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86050" cy="3838575"/>
                    </a:xfrm>
                    <a:prstGeom prst="rect">
                      <a:avLst/>
                    </a:prstGeom>
                    <a:noFill/>
                    <a:ln>
                      <a:noFill/>
                    </a:ln>
                  </pic:spPr>
                </pic:pic>
              </a:graphicData>
            </a:graphic>
          </wp:inline>
        </w:drawing>
      </w:r>
    </w:p>
    <w:p w:rsidR="00872126" w:rsidRPr="00626DCD" w:rsidRDefault="00872126" w:rsidP="002D3700">
      <w:pPr>
        <w:spacing w:line="480" w:lineRule="auto"/>
        <w:jc w:val="both"/>
        <w:rPr>
          <w:b/>
          <w:bCs/>
        </w:rPr>
      </w:pPr>
      <w:r w:rsidRPr="00626DCD">
        <w:rPr>
          <w:b/>
          <w:bCs/>
          <w:lang w:val="en-GB"/>
        </w:rPr>
        <w:t xml:space="preserve">Fig. 4. Thermogravimetric analysis </w:t>
      </w:r>
      <w:r w:rsidRPr="00626DCD">
        <w:rPr>
          <w:b/>
          <w:bCs/>
        </w:rPr>
        <w:t>of P</w:t>
      </w:r>
      <w:r w:rsidRPr="00626DCD">
        <w:rPr>
          <w:b/>
          <w:bCs/>
          <w:i/>
          <w:iCs/>
        </w:rPr>
        <w:t>p</w:t>
      </w:r>
      <w:r w:rsidRPr="00626DCD">
        <w:rPr>
          <w:b/>
          <w:bCs/>
        </w:rPr>
        <w:t xml:space="preserve">PDA, prepared by oxidation of 0.2 M </w:t>
      </w:r>
      <w:r w:rsidRPr="00626DCD">
        <w:rPr>
          <w:b/>
          <w:bCs/>
          <w:i/>
          <w:iCs/>
        </w:rPr>
        <w:t>p</w:t>
      </w:r>
      <w:r w:rsidRPr="00626DCD">
        <w:rPr>
          <w:b/>
          <w:bCs/>
        </w:rPr>
        <w:t xml:space="preserve">-phenylenediamine with 0.25 (1×) or 0.5 M (2×) APS, </w:t>
      </w:r>
      <w:r w:rsidRPr="00626DCD">
        <w:rPr>
          <w:b/>
          <w:bCs/>
          <w:lang w:val="en-GB"/>
        </w:rPr>
        <w:t>in (a) nitrogen atmosphere and (b) in air.</w:t>
      </w:r>
    </w:p>
    <w:p w:rsidR="00872126" w:rsidRPr="003C6405" w:rsidRDefault="00872126" w:rsidP="002808D6">
      <w:pPr>
        <w:pStyle w:val="Nadpis2"/>
        <w:jc w:val="left"/>
        <w:rPr>
          <w:lang w:val="en-GB"/>
        </w:rPr>
      </w:pPr>
      <w:r w:rsidRPr="003C6405">
        <w:rPr>
          <w:lang w:val="en-GB"/>
        </w:rPr>
        <w:t>Electrorheology</w:t>
      </w:r>
    </w:p>
    <w:p w:rsidR="00872126" w:rsidRPr="0028617D" w:rsidRDefault="00872126" w:rsidP="002808D6">
      <w:pPr>
        <w:pStyle w:val="Paragraph"/>
        <w:spacing w:before="240" w:line="480" w:lineRule="auto"/>
        <w:ind w:right="-11" w:firstLine="272"/>
      </w:pPr>
      <w:r>
        <w:t>After carbonization of P</w:t>
      </w:r>
      <w:r w:rsidRPr="002D3700">
        <w:rPr>
          <w:i/>
          <w:iCs/>
        </w:rPr>
        <w:t>p</w:t>
      </w:r>
      <w:r>
        <w:t>PDA at various temperatures, suspensions for ER measurements</w:t>
      </w:r>
      <w:r w:rsidRPr="0028617D">
        <w:t xml:space="preserve"> were prepared. However, particles carbonized at 650 and 800 °C were </w:t>
      </w:r>
      <w:r>
        <w:t xml:space="preserve">found </w:t>
      </w:r>
      <w:r w:rsidRPr="0028617D">
        <w:t xml:space="preserve">not </w:t>
      </w:r>
      <w:r>
        <w:t xml:space="preserve">to be </w:t>
      </w:r>
      <w:r w:rsidRPr="0028617D">
        <w:t xml:space="preserve">suitable for </w:t>
      </w:r>
      <w:r>
        <w:t xml:space="preserve">the use in </w:t>
      </w:r>
      <w:r w:rsidRPr="0028617D">
        <w:t xml:space="preserve">ER </w:t>
      </w:r>
      <w:r>
        <w:t>suspensions because of t</w:t>
      </w:r>
      <w:r w:rsidRPr="0028617D">
        <w:t xml:space="preserve">heir excessive conductivity </w:t>
      </w:r>
      <w:r>
        <w:t xml:space="preserve">that </w:t>
      </w:r>
      <w:r w:rsidRPr="0028617D">
        <w:t>caused short circuits</w:t>
      </w:r>
      <w:r>
        <w:t xml:space="preserve"> in the measuring device. </w:t>
      </w:r>
      <w:r w:rsidRPr="0028617D">
        <w:t xml:space="preserve">Therefore, these </w:t>
      </w:r>
      <w:r>
        <w:t xml:space="preserve">materials </w:t>
      </w:r>
      <w:r w:rsidRPr="0028617D">
        <w:t xml:space="preserve">are </w:t>
      </w:r>
      <w:r>
        <w:t>not discussed</w:t>
      </w:r>
      <w:r w:rsidRPr="0028617D">
        <w:t xml:space="preserve"> </w:t>
      </w:r>
      <w:r>
        <w:t>below</w:t>
      </w:r>
      <w:r w:rsidRPr="0028617D">
        <w:t xml:space="preserve">. </w:t>
      </w:r>
      <w:r>
        <w:t xml:space="preserve">From </w:t>
      </w:r>
      <w:r w:rsidRPr="0028617D">
        <w:t xml:space="preserve">synthesis </w:t>
      </w:r>
      <w:r>
        <w:t xml:space="preserve">of various </w:t>
      </w:r>
      <w:r w:rsidRPr="0028617D">
        <w:t>types of P</w:t>
      </w:r>
      <w:r w:rsidRPr="0028617D">
        <w:rPr>
          <w:i/>
          <w:iCs/>
        </w:rPr>
        <w:t>p</w:t>
      </w:r>
      <w:r w:rsidRPr="0028617D">
        <w:t>PDA particles</w:t>
      </w:r>
      <w:r>
        <w:t>, those</w:t>
      </w:r>
      <w:r w:rsidRPr="0028617D">
        <w:t xml:space="preserve"> prepared </w:t>
      </w:r>
      <w:r>
        <w:t>with a double</w:t>
      </w:r>
      <w:r w:rsidRPr="0028617D">
        <w:t xml:space="preserve"> amount of APS showed</w:t>
      </w:r>
      <w:r>
        <w:t xml:space="preserve"> more</w:t>
      </w:r>
      <w:r w:rsidRPr="0028617D">
        <w:t xml:space="preserve"> </w:t>
      </w:r>
      <w:r>
        <w:t>interesting</w:t>
      </w:r>
      <w:r w:rsidRPr="0028617D">
        <w:t xml:space="preserve"> ER responses</w:t>
      </w:r>
      <w:r>
        <w:t xml:space="preserve"> in silicone oil suspensions and were analyzed in more detail.</w:t>
      </w:r>
    </w:p>
    <w:p w:rsidR="00872126" w:rsidRDefault="00872126" w:rsidP="005870BA">
      <w:pPr>
        <w:pStyle w:val="Paragraph"/>
        <w:spacing w:line="480" w:lineRule="auto"/>
        <w:ind w:right="-12"/>
      </w:pPr>
      <w:r>
        <w:t>For ER fluids a</w:t>
      </w:r>
      <w:r w:rsidRPr="0028617D">
        <w:t xml:space="preserve"> low field-off viscosity is one of key </w:t>
      </w:r>
      <w:r>
        <w:t xml:space="preserve">demands </w:t>
      </w:r>
      <w:r w:rsidRPr="0028617D">
        <w:t xml:space="preserve">[10]. Therefore, this </w:t>
      </w:r>
      <w:r>
        <w:t>parameter</w:t>
      </w:r>
      <w:r w:rsidRPr="0028617D">
        <w:t xml:space="preserve"> was </w:t>
      </w:r>
      <w:r>
        <w:t>one of the important aspects in</w:t>
      </w:r>
      <w:r w:rsidRPr="0028617D">
        <w:t xml:space="preserve"> ER performance of the systems. Fig.</w:t>
      </w:r>
      <w:r>
        <w:t> </w:t>
      </w:r>
      <w:r w:rsidRPr="0028617D">
        <w:t xml:space="preserve">5 shows the dependence of the field-off viscosity, </w:t>
      </w:r>
      <w:r w:rsidRPr="0028617D">
        <w:rPr>
          <w:i/>
          <w:iCs/>
        </w:rPr>
        <w:t>η</w:t>
      </w:r>
      <w:r w:rsidRPr="0028617D">
        <w:rPr>
          <w:vertAlign w:val="subscript"/>
        </w:rPr>
        <w:t>0</w:t>
      </w:r>
      <w:r w:rsidRPr="0028617D">
        <w:t xml:space="preserve">, on the shear rate, </w:t>
      </w:r>
      <w:r w:rsidRPr="0028617D">
        <w:rPr>
          <w:position w:val="-10"/>
        </w:rPr>
        <w:object w:dxaOrig="200" w:dyaOrig="320">
          <v:shape id="_x0000_i1029" type="#_x0000_t75" style="width:10.5pt;height:15.75pt" o:ole="">
            <v:imagedata r:id="rId20" o:title=""/>
          </v:shape>
          <o:OLEObject Type="Embed" ProgID="Equation.3" ShapeID="_x0000_i1029" DrawAspect="Content" ObjectID="_1710849230" r:id="rId21"/>
        </w:object>
      </w:r>
      <w:r w:rsidRPr="0028617D">
        <w:t>. The ER suspension of the original P</w:t>
      </w:r>
      <w:r w:rsidRPr="0028617D">
        <w:rPr>
          <w:i/>
          <w:iCs/>
        </w:rPr>
        <w:t>p</w:t>
      </w:r>
      <w:r w:rsidRPr="0028617D">
        <w:t xml:space="preserve">PDA particles, i.e. non-carbonized, </w:t>
      </w:r>
      <w:r>
        <w:t>exhibits</w:t>
      </w:r>
      <w:r w:rsidRPr="0028617D">
        <w:t xml:space="preserve"> the lowest field-off viscosity. </w:t>
      </w:r>
      <w:r>
        <w:t>With increasing carbonization temperature the field-off viscosity significantly rises.</w:t>
      </w:r>
      <w:r w:rsidRPr="0028617D">
        <w:t xml:space="preserve"> Especially at low shear rates the viscosity of investigated ER suspensions differs approximately by one order of magnitude.</w:t>
      </w:r>
    </w:p>
    <w:p w:rsidR="00872126" w:rsidRDefault="00872126" w:rsidP="005870BA">
      <w:pPr>
        <w:pStyle w:val="Paragraph"/>
        <w:spacing w:line="480" w:lineRule="auto"/>
        <w:ind w:right="-12"/>
      </w:pPr>
    </w:p>
    <w:p w:rsidR="00872126" w:rsidRDefault="00872126" w:rsidP="005870BA">
      <w:pPr>
        <w:pStyle w:val="Paragraph"/>
        <w:spacing w:line="480" w:lineRule="auto"/>
        <w:ind w:right="-12"/>
      </w:pPr>
    </w:p>
    <w:p w:rsidR="00872126" w:rsidRDefault="00872126" w:rsidP="005870BA">
      <w:pPr>
        <w:pStyle w:val="Paragraph"/>
        <w:spacing w:line="480" w:lineRule="auto"/>
        <w:ind w:right="-12"/>
      </w:pPr>
    </w:p>
    <w:p w:rsidR="00872126" w:rsidRPr="0028617D" w:rsidRDefault="001D4881" w:rsidP="00E323E7">
      <w:pPr>
        <w:pStyle w:val="Paragraph"/>
        <w:spacing w:line="480" w:lineRule="auto"/>
        <w:ind w:right="-12"/>
        <w:jc w:val="center"/>
      </w:pPr>
      <w:r>
        <w:rPr>
          <w:noProof/>
          <w:lang w:val="cs-CZ" w:eastAsia="cs-CZ"/>
        </w:rPr>
        <w:drawing>
          <wp:inline distT="0" distB="0" distL="0" distR="0">
            <wp:extent cx="2743200" cy="2266950"/>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43200" cy="2266950"/>
                    </a:xfrm>
                    <a:prstGeom prst="rect">
                      <a:avLst/>
                    </a:prstGeom>
                    <a:noFill/>
                    <a:ln>
                      <a:noFill/>
                    </a:ln>
                  </pic:spPr>
                </pic:pic>
              </a:graphicData>
            </a:graphic>
          </wp:inline>
        </w:drawing>
      </w:r>
    </w:p>
    <w:p w:rsidR="00872126" w:rsidRDefault="00872126" w:rsidP="002D3700">
      <w:pPr>
        <w:pStyle w:val="Titulek"/>
        <w:spacing w:line="480" w:lineRule="auto"/>
        <w:jc w:val="both"/>
        <w:rPr>
          <w:sz w:val="24"/>
          <w:szCs w:val="24"/>
        </w:rPr>
      </w:pPr>
      <w:r>
        <w:rPr>
          <w:sz w:val="24"/>
          <w:szCs w:val="24"/>
        </w:rPr>
        <w:t>Fi</w:t>
      </w:r>
      <w:r w:rsidRPr="00516C84">
        <w:rPr>
          <w:sz w:val="24"/>
          <w:szCs w:val="24"/>
        </w:rPr>
        <w:t>g. 5</w:t>
      </w:r>
      <w:r>
        <w:rPr>
          <w:sz w:val="24"/>
          <w:szCs w:val="24"/>
        </w:rPr>
        <w:t>.</w:t>
      </w:r>
      <w:r w:rsidRPr="00516C84">
        <w:rPr>
          <w:sz w:val="24"/>
          <w:szCs w:val="24"/>
        </w:rPr>
        <w:t xml:space="preserve"> Dependence of the field-off viscosity, </w:t>
      </w:r>
      <w:r w:rsidRPr="002D3700">
        <w:rPr>
          <w:rFonts w:ascii="Symbol" w:hAnsi="Symbol" w:cs="Symbol"/>
          <w:i/>
          <w:iCs/>
          <w:sz w:val="24"/>
          <w:szCs w:val="24"/>
        </w:rPr>
        <w:t></w:t>
      </w:r>
      <w:r w:rsidRPr="00516C84">
        <w:rPr>
          <w:sz w:val="24"/>
          <w:szCs w:val="24"/>
          <w:vertAlign w:val="subscript"/>
        </w:rPr>
        <w:t>0</w:t>
      </w:r>
      <w:r w:rsidRPr="00516C84">
        <w:rPr>
          <w:sz w:val="24"/>
          <w:szCs w:val="24"/>
        </w:rPr>
        <w:t xml:space="preserve">, on the shear rate, </w:t>
      </w:r>
      <w:r w:rsidRPr="00516C84">
        <w:rPr>
          <w:position w:val="-10"/>
          <w:sz w:val="24"/>
          <w:szCs w:val="24"/>
        </w:rPr>
        <w:object w:dxaOrig="200" w:dyaOrig="320">
          <v:shape id="_x0000_i1031" type="#_x0000_t75" style="width:10.5pt;height:15.75pt" o:ole="">
            <v:imagedata r:id="rId20" o:title=""/>
          </v:shape>
          <o:OLEObject Type="Embed" ProgID="Equation.3" ShapeID="_x0000_i1031" DrawAspect="Content" ObjectID="_1710849231" r:id="rId23"/>
        </w:object>
      </w:r>
      <w:r w:rsidRPr="00516C84">
        <w:rPr>
          <w:sz w:val="24"/>
          <w:szCs w:val="24"/>
        </w:rPr>
        <w:t>, for 10 wt% ER fluids based on P</w:t>
      </w:r>
      <w:r w:rsidRPr="00516C84">
        <w:rPr>
          <w:i/>
          <w:iCs/>
          <w:sz w:val="24"/>
          <w:szCs w:val="24"/>
        </w:rPr>
        <w:t>p</w:t>
      </w:r>
      <w:r w:rsidRPr="00516C84">
        <w:rPr>
          <w:sz w:val="24"/>
          <w:szCs w:val="24"/>
        </w:rPr>
        <w:t>PDA particles carbonized under various temperatures in nitrogen atmosphere.</w:t>
      </w:r>
    </w:p>
    <w:p w:rsidR="00872126" w:rsidRPr="002D3700" w:rsidRDefault="00872126" w:rsidP="002D3700"/>
    <w:p w:rsidR="00872126" w:rsidRDefault="00872126" w:rsidP="00697205">
      <w:pPr>
        <w:pStyle w:val="Paragraph"/>
        <w:spacing w:line="480" w:lineRule="auto"/>
        <w:ind w:right="-12" w:firstLine="284"/>
      </w:pPr>
      <w:r>
        <w:t>The</w:t>
      </w:r>
      <w:r w:rsidRPr="0028617D">
        <w:t xml:space="preserve"> generation of internal structures can be </w:t>
      </w:r>
      <w:r>
        <w:t>confirmed</w:t>
      </w:r>
      <w:r w:rsidRPr="0028617D">
        <w:t xml:space="preserve"> by the examination of flow properties of ER fluids in the presence of external electric field. Fig. 6a and Fig</w:t>
      </w:r>
      <w:r>
        <w:t>.</w:t>
      </w:r>
      <w:r w:rsidRPr="0028617D">
        <w:t xml:space="preserve"> 6b show </w:t>
      </w:r>
      <w:r>
        <w:t xml:space="preserve">rheological properties </w:t>
      </w:r>
      <w:r w:rsidRPr="0028617D">
        <w:t xml:space="preserve">of ER fluids in the absence and in the presence of electric field of </w:t>
      </w:r>
      <w:r>
        <w:t>2</w:t>
      </w:r>
      <w:r w:rsidRPr="0028617D">
        <w:t> kV mm</w:t>
      </w:r>
      <w:r w:rsidRPr="0028617D">
        <w:rPr>
          <w:vertAlign w:val="superscript"/>
        </w:rPr>
        <w:t>–1</w:t>
      </w:r>
      <w:r w:rsidRPr="0028617D">
        <w:t xml:space="preserve">, respectively. A substantial increase in the shear stress reflecting the appearance of chain-like structures upon the </w:t>
      </w:r>
      <w:r>
        <w:t xml:space="preserve">application of </w:t>
      </w:r>
      <w:r w:rsidRPr="0028617D">
        <w:t>electric field can be observed. This is caused by the formation of stiff internal structures within the system</w:t>
      </w:r>
      <w:r>
        <w:t xml:space="preserve"> whose </w:t>
      </w:r>
      <w:r w:rsidRPr="0028617D">
        <w:t>ruptur</w:t>
      </w:r>
      <w:r>
        <w:t>e</w:t>
      </w:r>
      <w:r w:rsidRPr="0028617D">
        <w:t xml:space="preserve"> occurs only above </w:t>
      </w:r>
      <w:r>
        <w:t xml:space="preserve">a </w:t>
      </w:r>
      <w:r w:rsidRPr="0028617D">
        <w:t xml:space="preserve">yield stress, </w:t>
      </w:r>
      <w:r w:rsidRPr="0028617D">
        <w:rPr>
          <w:i/>
          <w:iCs/>
        </w:rPr>
        <w:t>τ</w:t>
      </w:r>
      <w:r w:rsidRPr="0028617D">
        <w:rPr>
          <w:vertAlign w:val="subscript"/>
        </w:rPr>
        <w:t>0</w:t>
      </w:r>
      <w:r w:rsidRPr="0028617D">
        <w:t xml:space="preserve"> [8]</w:t>
      </w:r>
      <w:r>
        <w:t>.</w:t>
      </w:r>
    </w:p>
    <w:p w:rsidR="00872126" w:rsidRDefault="00872126" w:rsidP="00697205">
      <w:pPr>
        <w:pStyle w:val="Paragraph"/>
        <w:spacing w:line="480" w:lineRule="auto"/>
        <w:ind w:right="-12" w:firstLine="284"/>
      </w:pPr>
    </w:p>
    <w:p w:rsidR="00872126" w:rsidRDefault="00872126" w:rsidP="00697205">
      <w:pPr>
        <w:pStyle w:val="Paragraph"/>
        <w:spacing w:line="480" w:lineRule="auto"/>
        <w:ind w:right="-12" w:firstLine="284"/>
      </w:pPr>
    </w:p>
    <w:p w:rsidR="00872126" w:rsidRDefault="001D4881" w:rsidP="00E323E7">
      <w:pPr>
        <w:pStyle w:val="Paragraph"/>
        <w:spacing w:line="480" w:lineRule="auto"/>
        <w:ind w:right="-12"/>
      </w:pPr>
      <w:r>
        <w:rPr>
          <w:noProof/>
          <w:lang w:val="cs-CZ" w:eastAsia="cs-CZ"/>
        </w:rPr>
        <w:drawing>
          <wp:inline distT="0" distB="0" distL="0" distR="0">
            <wp:extent cx="5095875" cy="2200275"/>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95875" cy="2200275"/>
                    </a:xfrm>
                    <a:prstGeom prst="rect">
                      <a:avLst/>
                    </a:prstGeom>
                    <a:noFill/>
                    <a:ln>
                      <a:noFill/>
                    </a:ln>
                  </pic:spPr>
                </pic:pic>
              </a:graphicData>
            </a:graphic>
          </wp:inline>
        </w:drawing>
      </w:r>
    </w:p>
    <w:p w:rsidR="00872126" w:rsidRDefault="00872126" w:rsidP="002D3700">
      <w:pPr>
        <w:pStyle w:val="Titulek"/>
        <w:spacing w:line="480" w:lineRule="auto"/>
        <w:jc w:val="both"/>
        <w:rPr>
          <w:sz w:val="24"/>
          <w:szCs w:val="24"/>
        </w:rPr>
      </w:pPr>
      <w:r>
        <w:rPr>
          <w:sz w:val="24"/>
          <w:szCs w:val="24"/>
          <w:lang w:val="cs-CZ"/>
        </w:rPr>
        <w:t>Fig. 6.</w:t>
      </w:r>
      <w:r w:rsidRPr="00516C84">
        <w:rPr>
          <w:sz w:val="24"/>
          <w:szCs w:val="24"/>
          <w:lang w:val="cs-CZ"/>
        </w:rPr>
        <w:t> </w:t>
      </w:r>
      <w:r w:rsidRPr="00516C84">
        <w:rPr>
          <w:sz w:val="24"/>
          <w:szCs w:val="24"/>
        </w:rPr>
        <w:t xml:space="preserve">The double-logarithmic plot of shear stress, </w:t>
      </w:r>
      <w:r w:rsidRPr="00516C84">
        <w:rPr>
          <w:i/>
          <w:iCs/>
          <w:sz w:val="24"/>
          <w:szCs w:val="24"/>
        </w:rPr>
        <w:t>τ</w:t>
      </w:r>
      <w:r w:rsidRPr="00516C84">
        <w:rPr>
          <w:sz w:val="24"/>
          <w:szCs w:val="24"/>
        </w:rPr>
        <w:t xml:space="preserve">, in the absence (a) and in the presence of electric field strength </w:t>
      </w:r>
      <w:r w:rsidRPr="00522415">
        <w:rPr>
          <w:sz w:val="24"/>
          <w:szCs w:val="24"/>
        </w:rPr>
        <w:t>of 2 kV mm</w:t>
      </w:r>
      <w:r w:rsidRPr="00522415">
        <w:rPr>
          <w:sz w:val="24"/>
          <w:szCs w:val="24"/>
          <w:vertAlign w:val="superscript"/>
        </w:rPr>
        <w:t>–1</w:t>
      </w:r>
      <w:r w:rsidRPr="00516C84">
        <w:rPr>
          <w:sz w:val="24"/>
          <w:szCs w:val="24"/>
        </w:rPr>
        <w:t xml:space="preserve"> (b) on shear rate, </w:t>
      </w:r>
      <w:r w:rsidRPr="00516C84">
        <w:rPr>
          <w:position w:val="-10"/>
          <w:sz w:val="24"/>
          <w:szCs w:val="24"/>
        </w:rPr>
        <w:object w:dxaOrig="200" w:dyaOrig="320">
          <v:shape id="_x0000_i1033" type="#_x0000_t75" style="width:10.5pt;height:15.75pt" o:ole="">
            <v:imagedata r:id="rId25" o:title=""/>
          </v:shape>
          <o:OLEObject Type="Embed" ProgID="Equation.3" ShapeID="_x0000_i1033" DrawAspect="Content" ObjectID="_1710849232" r:id="rId26"/>
        </w:object>
      </w:r>
      <w:r w:rsidRPr="00516C84">
        <w:rPr>
          <w:sz w:val="24"/>
          <w:szCs w:val="24"/>
        </w:rPr>
        <w:t xml:space="preserve">. </w:t>
      </w:r>
      <w:r>
        <w:rPr>
          <w:sz w:val="24"/>
          <w:szCs w:val="24"/>
        </w:rPr>
        <w:t>The meaning of symbols is the same as in Fig. 5.</w:t>
      </w:r>
    </w:p>
    <w:p w:rsidR="00872126" w:rsidRPr="002D3700" w:rsidRDefault="00872126" w:rsidP="002D3700"/>
    <w:p w:rsidR="00872126" w:rsidRDefault="00872126" w:rsidP="002808D6">
      <w:pPr>
        <w:pStyle w:val="Paragraph"/>
        <w:spacing w:line="480" w:lineRule="auto"/>
        <w:ind w:firstLine="284"/>
        <w:rPr>
          <w:lang w:val="en-GB"/>
        </w:rPr>
      </w:pPr>
      <w:r w:rsidRPr="0028617D">
        <w:t>The highest yield stress is observed for the ER suspension based on the original P</w:t>
      </w:r>
      <w:r w:rsidRPr="0028617D">
        <w:rPr>
          <w:i/>
          <w:iCs/>
        </w:rPr>
        <w:t>p</w:t>
      </w:r>
      <w:r w:rsidRPr="0028617D">
        <w:t xml:space="preserve">PDA particles. However, there is no substantial difference </w:t>
      </w:r>
      <w:r>
        <w:t xml:space="preserve">in the ER effect </w:t>
      </w:r>
      <w:r w:rsidRPr="0028617D">
        <w:t xml:space="preserve">between these </w:t>
      </w:r>
      <w:r>
        <w:t xml:space="preserve">particles </w:t>
      </w:r>
      <w:r w:rsidRPr="0028617D">
        <w:t xml:space="preserve">and </w:t>
      </w:r>
      <w:r>
        <w:t>those</w:t>
      </w:r>
      <w:r w:rsidRPr="0028617D">
        <w:t xml:space="preserve"> carbonized at 200 and 600 °C, while particles carbonized at 400 °C </w:t>
      </w:r>
      <w:r>
        <w:t>show</w:t>
      </w:r>
      <w:r w:rsidRPr="0028617D">
        <w:t xml:space="preserve"> the lowest response on the applied electric field. This can be partially ex</w:t>
      </w:r>
      <w:r>
        <w:t>plained</w:t>
      </w:r>
      <w:r w:rsidRPr="0028617D">
        <w:t xml:space="preserve"> as the consequence of conductivit</w:t>
      </w:r>
      <w:r>
        <w:t>y</w:t>
      </w:r>
      <w:r w:rsidRPr="0028617D">
        <w:t xml:space="preserve"> of these particles. Rozlívková et al. [24] worked with carbonized granular PANI and their measurements revealed that electric conductivity increases for particles carbonized at 600 °C. These particles had the conductivity 1.2×10</w:t>
      </w:r>
      <w:r w:rsidRPr="0028617D">
        <w:rPr>
          <w:vertAlign w:val="superscript"/>
        </w:rPr>
        <w:t>–8</w:t>
      </w:r>
      <w:r w:rsidRPr="0028617D">
        <w:t> S cm</w:t>
      </w:r>
      <w:r w:rsidRPr="0028617D">
        <w:rPr>
          <w:vertAlign w:val="superscript"/>
        </w:rPr>
        <w:t>–1</w:t>
      </w:r>
      <w:r w:rsidRPr="0028617D">
        <w:t>, while original PANI base conductivity</w:t>
      </w:r>
      <w:r>
        <w:t xml:space="preserve"> was</w:t>
      </w:r>
      <w:r w:rsidRPr="0028617D">
        <w:t xml:space="preserve"> 1.7×10</w:t>
      </w:r>
      <w:r w:rsidRPr="0028617D">
        <w:rPr>
          <w:vertAlign w:val="superscript"/>
        </w:rPr>
        <w:t>–10</w:t>
      </w:r>
      <w:r w:rsidRPr="0028617D">
        <w:t> S cm</w:t>
      </w:r>
      <w:r w:rsidRPr="0028617D">
        <w:rPr>
          <w:vertAlign w:val="superscript"/>
        </w:rPr>
        <w:t>–1</w:t>
      </w:r>
      <w:r w:rsidRPr="0028617D">
        <w:t xml:space="preserve">. Further, the particles exposed to 200 °C or 400 °C </w:t>
      </w:r>
      <w:r>
        <w:t>had</w:t>
      </w:r>
      <w:r w:rsidRPr="0028617D">
        <w:t xml:space="preserve"> </w:t>
      </w:r>
      <w:r>
        <w:t>a</w:t>
      </w:r>
      <w:r w:rsidRPr="0028617D">
        <w:t xml:space="preserve"> similar conductivity as the original PANI base or even lower by one order of magnitude, respectively. Thus, the low conductivity of particles carbonized at 400 °C </w:t>
      </w:r>
      <w:r>
        <w:t xml:space="preserve">could partially </w:t>
      </w:r>
      <w:r w:rsidRPr="0028617D">
        <w:t>clarif</w:t>
      </w:r>
      <w:r>
        <w:t>y</w:t>
      </w:r>
      <w:r w:rsidRPr="0028617D">
        <w:t xml:space="preserve"> the low ER effect. This can elucidate the ER performance of investigated particles in electric field, since P</w:t>
      </w:r>
      <w:r w:rsidRPr="0028617D">
        <w:rPr>
          <w:i/>
          <w:iCs/>
        </w:rPr>
        <w:t>p</w:t>
      </w:r>
      <w:r w:rsidRPr="0028617D">
        <w:t>PDA is a derivate of PANI</w:t>
      </w:r>
      <w:r>
        <w:t>,</w:t>
      </w:r>
      <w:r w:rsidRPr="0028617D">
        <w:t xml:space="preserve"> and thus similar </w:t>
      </w:r>
      <w:r w:rsidRPr="003262DC">
        <w:t>behavior</w:t>
      </w:r>
      <w:r w:rsidRPr="0028617D">
        <w:rPr>
          <w:lang w:val="en-GB"/>
        </w:rPr>
        <w:t xml:space="preserve"> </w:t>
      </w:r>
      <w:r w:rsidRPr="0028617D">
        <w:t>can be expected</w:t>
      </w:r>
      <w:r w:rsidRPr="0028617D">
        <w:rPr>
          <w:lang w:val="en-GB"/>
        </w:rPr>
        <w:t xml:space="preserve">. However, too high conductivity of particles can lead to shortcuts of the device in </w:t>
      </w:r>
      <w:r>
        <w:rPr>
          <w:lang w:val="en-GB"/>
        </w:rPr>
        <w:t>practical</w:t>
      </w:r>
      <w:r w:rsidRPr="0028617D">
        <w:rPr>
          <w:lang w:val="en-GB"/>
        </w:rPr>
        <w:t xml:space="preserve"> </w:t>
      </w:r>
      <w:r>
        <w:rPr>
          <w:lang w:val="en-GB"/>
        </w:rPr>
        <w:t>applications, as already mentioned.</w:t>
      </w:r>
    </w:p>
    <w:p w:rsidR="00872126" w:rsidRPr="0028617D" w:rsidRDefault="00872126" w:rsidP="0028617D">
      <w:pPr>
        <w:pStyle w:val="Paragraph"/>
        <w:spacing w:after="120" w:line="480" w:lineRule="auto"/>
        <w:ind w:right="-11" w:firstLine="272"/>
      </w:pPr>
      <w:r>
        <w:t>The</w:t>
      </w:r>
      <w:r w:rsidRPr="0028617D">
        <w:t xml:space="preserve"> ER efficiency,</w:t>
      </w:r>
      <w:r>
        <w:t xml:space="preserve"> </w:t>
      </w:r>
      <w:r w:rsidRPr="0028617D">
        <w:rPr>
          <w:i/>
          <w:iCs/>
        </w:rPr>
        <w:t>e</w:t>
      </w:r>
      <w:r w:rsidRPr="0028617D">
        <w:t xml:space="preserve">, is another important factor in ER systems </w:t>
      </w:r>
      <w:r>
        <w:t>as</w:t>
      </w:r>
      <w:r w:rsidRPr="0028617D">
        <w:t xml:space="preserve"> it evaluates the behavior</w:t>
      </w:r>
      <w:r>
        <w:t xml:space="preserve"> change</w:t>
      </w:r>
      <w:r w:rsidRPr="0028617D">
        <w:t xml:space="preserve"> of the system in the absence </w:t>
      </w:r>
      <w:r>
        <w:t>and</w:t>
      </w:r>
      <w:r w:rsidRPr="0028617D">
        <w:t xml:space="preserve"> in the presence of external electric field</w:t>
      </w:r>
      <w:r>
        <w:t>.</w:t>
      </w:r>
      <w:r w:rsidRPr="0028617D">
        <w:t xml:space="preserve"> </w:t>
      </w:r>
      <w:r>
        <w:t>It</w:t>
      </w:r>
      <w:r w:rsidRPr="0028617D">
        <w:t xml:space="preserve"> ca</w:t>
      </w:r>
      <w:r>
        <w:t>n be calculated according to</w:t>
      </w:r>
      <w:r w:rsidRPr="0028617D">
        <w:t xml:space="preserve"> Eq. </w:t>
      </w:r>
      <w:r>
        <w:t>(</w:t>
      </w:r>
      <w:r w:rsidRPr="0028617D">
        <w:t>2</w:t>
      </w:r>
      <w:r>
        <w:t>)</w:t>
      </w:r>
      <w:r w:rsidRPr="0028617D">
        <w:t>:</w:t>
      </w:r>
    </w:p>
    <w:p w:rsidR="00872126" w:rsidRPr="0028617D" w:rsidRDefault="00872126" w:rsidP="0028617D">
      <w:pPr>
        <w:pStyle w:val="Paragraph"/>
        <w:spacing w:line="480" w:lineRule="auto"/>
        <w:ind w:left="2880" w:right="-12" w:firstLine="720"/>
        <w:jc w:val="left"/>
      </w:pPr>
      <w:r w:rsidRPr="0028617D">
        <w:rPr>
          <w:position w:val="-30"/>
        </w:rPr>
        <w:object w:dxaOrig="1300" w:dyaOrig="680">
          <v:shape id="_x0000_i1034" type="#_x0000_t75" style="width:65.25pt;height:33.75pt" o:ole="" fillcolor="window">
            <v:imagedata r:id="rId27" o:title=""/>
          </v:shape>
          <o:OLEObject Type="Embed" ProgID="Equation.3" ShapeID="_x0000_i1034" DrawAspect="Content" ObjectID="_1710849233" r:id="rId28"/>
        </w:object>
      </w:r>
      <w:r w:rsidRPr="0028617D">
        <w:tab/>
      </w:r>
      <w:r w:rsidRPr="0028617D">
        <w:tab/>
      </w:r>
      <w:r w:rsidRPr="0028617D">
        <w:tab/>
      </w:r>
      <w:r w:rsidRPr="0028617D">
        <w:tab/>
      </w:r>
      <w:r w:rsidRPr="0028617D">
        <w:fldChar w:fldCharType="begin"/>
      </w:r>
      <w:r w:rsidRPr="0028617D">
        <w:instrText xml:space="preserve"> LISTNUM "Equations" </w:instrText>
      </w:r>
      <w:r w:rsidRPr="0028617D">
        <w:fldChar w:fldCharType="end"/>
      </w:r>
    </w:p>
    <w:p w:rsidR="00872126" w:rsidRDefault="00872126" w:rsidP="000C4987">
      <w:pPr>
        <w:pStyle w:val="Paragraph"/>
        <w:spacing w:line="480" w:lineRule="auto"/>
        <w:ind w:right="-11" w:firstLine="0"/>
      </w:pPr>
      <w:r>
        <w:t>w</w:t>
      </w:r>
      <w:r w:rsidRPr="0028617D">
        <w:t xml:space="preserve">here </w:t>
      </w:r>
      <w:r w:rsidRPr="0028617D">
        <w:rPr>
          <w:i/>
          <w:iCs/>
        </w:rPr>
        <w:t>η</w:t>
      </w:r>
      <w:r>
        <w:rPr>
          <w:vertAlign w:val="subscript"/>
        </w:rPr>
        <w:t>E</w:t>
      </w:r>
      <w:r>
        <w:t xml:space="preserve"> </w:t>
      </w:r>
      <w:r w:rsidRPr="0028617D">
        <w:t xml:space="preserve">is viscosity </w:t>
      </w:r>
      <w:r>
        <w:t>in the presence of</w:t>
      </w:r>
      <w:r w:rsidRPr="0028617D">
        <w:t xml:space="preserve"> </w:t>
      </w:r>
      <w:r>
        <w:t xml:space="preserve">the </w:t>
      </w:r>
      <w:r w:rsidRPr="0028617D">
        <w:t>electric field and</w:t>
      </w:r>
      <w:r w:rsidRPr="0028617D">
        <w:rPr>
          <w:i/>
          <w:iCs/>
        </w:rPr>
        <w:t xml:space="preserve"> η</w:t>
      </w:r>
      <w:r w:rsidRPr="0028617D">
        <w:rPr>
          <w:vertAlign w:val="subscript"/>
        </w:rPr>
        <w:t>0</w:t>
      </w:r>
      <w:r>
        <w:t xml:space="preserve"> </w:t>
      </w:r>
      <w:r w:rsidRPr="0028617D">
        <w:t xml:space="preserve">is field-off viscosity. Fig. 7 shows </w:t>
      </w:r>
      <w:r>
        <w:t>the</w:t>
      </w:r>
      <w:r w:rsidRPr="0028617D">
        <w:t xml:space="preserve"> dependence of ER efficiency, </w:t>
      </w:r>
      <w:r w:rsidRPr="0028617D">
        <w:rPr>
          <w:i/>
          <w:iCs/>
        </w:rPr>
        <w:t>e</w:t>
      </w:r>
      <w:r w:rsidRPr="0028617D">
        <w:t xml:space="preserve">, on shear rate, </w:t>
      </w:r>
      <w:r w:rsidRPr="0028617D">
        <w:rPr>
          <w:position w:val="-10"/>
        </w:rPr>
        <w:object w:dxaOrig="200" w:dyaOrig="320">
          <v:shape id="_x0000_i1035" type="#_x0000_t75" style="width:10.5pt;height:15.75pt" o:ole="">
            <v:imagedata r:id="rId29" o:title=""/>
          </v:shape>
          <o:OLEObject Type="Embed" ProgID="Equation.3" ShapeID="_x0000_i1035" DrawAspect="Content" ObjectID="_1710849234" r:id="rId30"/>
        </w:object>
      </w:r>
      <w:r w:rsidRPr="0028617D">
        <w:t xml:space="preserve">. </w:t>
      </w:r>
      <w:r>
        <w:t>As can be seen, t</w:t>
      </w:r>
      <w:r w:rsidRPr="0028617D">
        <w:t xml:space="preserve">he highest ER efficiency was achieved for </w:t>
      </w:r>
      <w:r>
        <w:t xml:space="preserve">suspensions based on </w:t>
      </w:r>
      <w:r w:rsidRPr="0028617D">
        <w:t>original P</w:t>
      </w:r>
      <w:r w:rsidRPr="0028617D">
        <w:rPr>
          <w:i/>
          <w:iCs/>
        </w:rPr>
        <w:t>p</w:t>
      </w:r>
      <w:r w:rsidRPr="0028617D">
        <w:t>PDA particles. However,</w:t>
      </w:r>
      <w:r>
        <w:t xml:space="preserve"> the suspension based on particles carbonized at 200 °C exhibited only slightly lower ER efficiency</w:t>
      </w:r>
      <w:r w:rsidRPr="005659B6">
        <w:t xml:space="preserve">. </w:t>
      </w:r>
      <w:r>
        <w:t>A</w:t>
      </w:r>
      <w:r w:rsidRPr="005659B6">
        <w:t xml:space="preserve"> substantially lower ER response can be observed for suspensions based on particles carbonized at 400 °C and 600 °C, which </w:t>
      </w:r>
      <w:r>
        <w:t>is caused by</w:t>
      </w:r>
      <w:r w:rsidRPr="005659B6">
        <w:t xml:space="preserve"> the low ER effect and the high field-off viscosity. At high shear rate</w:t>
      </w:r>
      <w:r>
        <w:t>s</w:t>
      </w:r>
      <w:r w:rsidRPr="005659B6">
        <w:t>, the differences in various ER fluids are reduced due to the dominance of hydrodynamic forces.</w:t>
      </w:r>
    </w:p>
    <w:p w:rsidR="00872126" w:rsidRDefault="00872126" w:rsidP="000C4987">
      <w:pPr>
        <w:pStyle w:val="Paragraph"/>
        <w:spacing w:line="480" w:lineRule="auto"/>
        <w:ind w:right="-11" w:firstLine="0"/>
      </w:pPr>
    </w:p>
    <w:p w:rsidR="00872126" w:rsidRDefault="00872126" w:rsidP="000C4987">
      <w:pPr>
        <w:pStyle w:val="Paragraph"/>
        <w:spacing w:line="480" w:lineRule="auto"/>
        <w:ind w:right="-11" w:firstLine="0"/>
      </w:pPr>
    </w:p>
    <w:p w:rsidR="00872126" w:rsidRDefault="00872126" w:rsidP="000C4987">
      <w:pPr>
        <w:pStyle w:val="Paragraph"/>
        <w:spacing w:line="480" w:lineRule="auto"/>
        <w:ind w:right="-11" w:firstLine="0"/>
      </w:pPr>
    </w:p>
    <w:p w:rsidR="00872126" w:rsidRDefault="001D4881" w:rsidP="002D3700">
      <w:pPr>
        <w:pStyle w:val="Paragraph"/>
        <w:spacing w:line="480" w:lineRule="auto"/>
        <w:ind w:right="-11" w:firstLine="0"/>
        <w:jc w:val="center"/>
      </w:pPr>
      <w:r>
        <w:rPr>
          <w:noProof/>
          <w:lang w:val="cs-CZ" w:eastAsia="cs-CZ"/>
        </w:rPr>
        <w:drawing>
          <wp:inline distT="0" distB="0" distL="0" distR="0">
            <wp:extent cx="2609850" cy="2209800"/>
            <wp:effectExtent l="0" t="0" r="0" b="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09850" cy="2209800"/>
                    </a:xfrm>
                    <a:prstGeom prst="rect">
                      <a:avLst/>
                    </a:prstGeom>
                    <a:noFill/>
                    <a:ln>
                      <a:noFill/>
                    </a:ln>
                  </pic:spPr>
                </pic:pic>
              </a:graphicData>
            </a:graphic>
          </wp:inline>
        </w:drawing>
      </w:r>
    </w:p>
    <w:p w:rsidR="00872126" w:rsidRDefault="00872126" w:rsidP="002D3700">
      <w:pPr>
        <w:pStyle w:val="Titulek"/>
        <w:spacing w:line="480" w:lineRule="auto"/>
        <w:jc w:val="both"/>
        <w:rPr>
          <w:sz w:val="24"/>
          <w:szCs w:val="24"/>
        </w:rPr>
      </w:pPr>
      <w:r>
        <w:rPr>
          <w:sz w:val="24"/>
          <w:szCs w:val="24"/>
        </w:rPr>
        <w:t>Fig. </w:t>
      </w:r>
      <w:r w:rsidRPr="00516C84">
        <w:rPr>
          <w:sz w:val="24"/>
          <w:szCs w:val="24"/>
        </w:rPr>
        <w:t>7</w:t>
      </w:r>
      <w:r>
        <w:rPr>
          <w:sz w:val="24"/>
          <w:szCs w:val="24"/>
        </w:rPr>
        <w:t>. </w:t>
      </w:r>
      <w:r w:rsidRPr="00516C84">
        <w:rPr>
          <w:sz w:val="24"/>
          <w:szCs w:val="24"/>
        </w:rPr>
        <w:t xml:space="preserve">Dependence of ER efficiency, </w:t>
      </w:r>
      <w:r w:rsidRPr="00516C84">
        <w:rPr>
          <w:i/>
          <w:iCs/>
          <w:sz w:val="24"/>
          <w:szCs w:val="24"/>
        </w:rPr>
        <w:t>e</w:t>
      </w:r>
      <w:r w:rsidRPr="00516C84">
        <w:rPr>
          <w:sz w:val="24"/>
          <w:szCs w:val="24"/>
        </w:rPr>
        <w:t xml:space="preserve">, (calculated from viscosity at 0 and </w:t>
      </w:r>
      <w:r w:rsidRPr="007437B8">
        <w:rPr>
          <w:sz w:val="24"/>
          <w:szCs w:val="24"/>
        </w:rPr>
        <w:t>2 kV mm</w:t>
      </w:r>
      <w:r w:rsidRPr="007437B8">
        <w:rPr>
          <w:sz w:val="24"/>
          <w:szCs w:val="24"/>
          <w:vertAlign w:val="superscript"/>
        </w:rPr>
        <w:t>–1</w:t>
      </w:r>
      <w:r w:rsidRPr="00516C84">
        <w:rPr>
          <w:sz w:val="24"/>
          <w:szCs w:val="24"/>
        </w:rPr>
        <w:t>) for ER fluids based on P</w:t>
      </w:r>
      <w:r w:rsidRPr="00516C84">
        <w:rPr>
          <w:i/>
          <w:iCs/>
          <w:sz w:val="24"/>
          <w:szCs w:val="24"/>
        </w:rPr>
        <w:t>p</w:t>
      </w:r>
      <w:r w:rsidRPr="00516C84">
        <w:rPr>
          <w:sz w:val="24"/>
          <w:szCs w:val="24"/>
        </w:rPr>
        <w:t xml:space="preserve">PDA particles </w:t>
      </w:r>
      <w:r>
        <w:rPr>
          <w:sz w:val="24"/>
          <w:szCs w:val="24"/>
        </w:rPr>
        <w:t>(</w:t>
      </w:r>
      <w:r w:rsidRPr="00516C84">
        <w:rPr>
          <w:sz w:val="24"/>
          <w:szCs w:val="24"/>
        </w:rPr>
        <w:t>carbonized under different temperatures in nitrogen atmosphere</w:t>
      </w:r>
      <w:r>
        <w:rPr>
          <w:sz w:val="24"/>
          <w:szCs w:val="24"/>
        </w:rPr>
        <w:t>)</w:t>
      </w:r>
      <w:r w:rsidRPr="00516C84">
        <w:rPr>
          <w:sz w:val="24"/>
          <w:szCs w:val="24"/>
        </w:rPr>
        <w:t xml:space="preserve"> on shear rate, </w:t>
      </w:r>
      <w:r w:rsidRPr="00516C84">
        <w:rPr>
          <w:position w:val="-10"/>
          <w:sz w:val="24"/>
          <w:szCs w:val="24"/>
        </w:rPr>
        <w:object w:dxaOrig="200" w:dyaOrig="320">
          <v:shape id="_x0000_i1037" type="#_x0000_t75" style="width:10.5pt;height:15.75pt" o:ole="">
            <v:imagedata r:id="rId29" o:title=""/>
          </v:shape>
          <o:OLEObject Type="Embed" ProgID="Equation.3" ShapeID="_x0000_i1037" DrawAspect="Content" ObjectID="_1710849235" r:id="rId32"/>
        </w:object>
      </w:r>
      <w:r w:rsidRPr="00516C84">
        <w:rPr>
          <w:sz w:val="24"/>
          <w:szCs w:val="24"/>
        </w:rPr>
        <w:t>.</w:t>
      </w:r>
      <w:r>
        <w:rPr>
          <w:sz w:val="24"/>
          <w:szCs w:val="24"/>
        </w:rPr>
        <w:t xml:space="preserve"> The meaning of symbols is the same as in Fig. 5.</w:t>
      </w:r>
    </w:p>
    <w:p w:rsidR="00872126" w:rsidRPr="002D3700" w:rsidRDefault="00872126" w:rsidP="002D3700"/>
    <w:p w:rsidR="00872126" w:rsidRDefault="00872126" w:rsidP="0031722E">
      <w:pPr>
        <w:pStyle w:val="Paragraph"/>
        <w:spacing w:line="480" w:lineRule="auto"/>
        <w:ind w:right="-12" w:firstLine="284"/>
        <w:rPr>
          <w:noProof/>
          <w:lang w:val="cs-CZ" w:eastAsia="cs-CZ"/>
        </w:rPr>
      </w:pPr>
      <w:r>
        <w:t xml:space="preserve">Even better description of these smart systems, in connection to applications, can be obtained from oscillatory tests represented by dynamic loadings. These tests give a picture of viscoelastic behavior of the materials. </w:t>
      </w:r>
      <w:r w:rsidRPr="0028617D">
        <w:t>Fig</w:t>
      </w:r>
      <w:r>
        <w:t>.</w:t>
      </w:r>
      <w:r w:rsidRPr="0028617D">
        <w:t xml:space="preserve"> 8 shows </w:t>
      </w:r>
      <w:r>
        <w:t xml:space="preserve">the </w:t>
      </w:r>
      <w:r w:rsidRPr="0028617D">
        <w:t xml:space="preserve">dependence of storage and viscous moduli on </w:t>
      </w:r>
      <w:r>
        <w:t xml:space="preserve">angular </w:t>
      </w:r>
      <w:r w:rsidRPr="0028617D">
        <w:t xml:space="preserve">frequency in the absence </w:t>
      </w:r>
      <w:r>
        <w:t xml:space="preserve">(a) </w:t>
      </w:r>
      <w:r w:rsidRPr="0028617D">
        <w:t xml:space="preserve">and in the presence </w:t>
      </w:r>
      <w:r>
        <w:t xml:space="preserve">(b) </w:t>
      </w:r>
      <w:r w:rsidRPr="0028617D">
        <w:t>of external</w:t>
      </w:r>
      <w:r>
        <w:t xml:space="preserve"> electric field. </w:t>
      </w:r>
      <w:r w:rsidRPr="0028617D">
        <w:t xml:space="preserve">From the Fig. 8a it is evident that the storage (elastic) modulus, </w:t>
      </w:r>
      <w:r w:rsidRPr="0028617D">
        <w:rPr>
          <w:i/>
          <w:iCs/>
        </w:rPr>
        <w:t>G</w:t>
      </w:r>
      <w:r>
        <w:t>′</w:t>
      </w:r>
      <w:r w:rsidRPr="0028617D">
        <w:t xml:space="preserve">, and the loss (viscous) modulus, </w:t>
      </w:r>
      <w:r w:rsidRPr="0028617D">
        <w:rPr>
          <w:i/>
          <w:iCs/>
        </w:rPr>
        <w:t>G</w:t>
      </w:r>
      <w:r>
        <w:t>′′</w:t>
      </w:r>
      <w:r w:rsidRPr="0028617D">
        <w:t xml:space="preserve">, </w:t>
      </w:r>
      <w:r>
        <w:t>exhibit</w:t>
      </w:r>
      <w:r w:rsidRPr="0028617D">
        <w:t xml:space="preserve"> nearly the same values. Thus, there is no dominance of </w:t>
      </w:r>
      <w:r>
        <w:t>any</w:t>
      </w:r>
      <w:r w:rsidRPr="0028617D">
        <w:t xml:space="preserve"> modul</w:t>
      </w:r>
      <w:r>
        <w:t>us</w:t>
      </w:r>
      <w:r w:rsidRPr="0028617D">
        <w:t xml:space="preserve">. However, after the application of the electric field (Fig. 8b) </w:t>
      </w:r>
      <w:r w:rsidRPr="0028617D">
        <w:rPr>
          <w:i/>
          <w:iCs/>
        </w:rPr>
        <w:t>G</w:t>
      </w:r>
      <w:r>
        <w:t>′</w:t>
      </w:r>
      <w:r w:rsidRPr="0028617D">
        <w:t xml:space="preserve"> increases more significantly than </w:t>
      </w:r>
      <w:r w:rsidRPr="0028617D">
        <w:rPr>
          <w:i/>
          <w:iCs/>
        </w:rPr>
        <w:t>G</w:t>
      </w:r>
      <w:r>
        <w:t>′′</w:t>
      </w:r>
      <w:r w:rsidRPr="0028617D">
        <w:t xml:space="preserve"> </w:t>
      </w:r>
      <w:r>
        <w:t>and its dominance is apparent</w:t>
      </w:r>
      <w:r w:rsidRPr="0028617D">
        <w:t xml:space="preserve">. This is connected with transition from </w:t>
      </w:r>
      <w:r>
        <w:t xml:space="preserve">the </w:t>
      </w:r>
      <w:r w:rsidRPr="0028617D">
        <w:t>liquid to solid-like state caused by the formation of organized structure within the ER fluid. It can be seen that the highest storage modulus was achieved for original P</w:t>
      </w:r>
      <w:r w:rsidRPr="0028617D">
        <w:rPr>
          <w:i/>
          <w:iCs/>
        </w:rPr>
        <w:t>p</w:t>
      </w:r>
      <w:r>
        <w:t>PDA particles.</w:t>
      </w:r>
      <w:r w:rsidRPr="00A35751">
        <w:rPr>
          <w:noProof/>
          <w:lang w:val="cs-CZ" w:eastAsia="cs-CZ"/>
        </w:rPr>
        <w:t xml:space="preserve"> </w:t>
      </w:r>
    </w:p>
    <w:p w:rsidR="00872126" w:rsidRDefault="001D4881" w:rsidP="002D3700">
      <w:pPr>
        <w:pStyle w:val="Paragraph"/>
        <w:spacing w:line="480" w:lineRule="auto"/>
        <w:ind w:right="-12" w:firstLine="284"/>
        <w:jc w:val="center"/>
        <w:rPr>
          <w:noProof/>
          <w:lang w:val="cs-CZ" w:eastAsia="cs-CZ"/>
        </w:rPr>
      </w:pPr>
      <w:r>
        <w:rPr>
          <w:noProof/>
          <w:lang w:val="cs-CZ" w:eastAsia="cs-CZ"/>
        </w:rPr>
        <w:drawing>
          <wp:inline distT="0" distB="0" distL="0" distR="0">
            <wp:extent cx="5000625" cy="2171700"/>
            <wp:effectExtent l="0" t="0" r="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00625" cy="2171700"/>
                    </a:xfrm>
                    <a:prstGeom prst="rect">
                      <a:avLst/>
                    </a:prstGeom>
                    <a:noFill/>
                    <a:ln>
                      <a:noFill/>
                    </a:ln>
                  </pic:spPr>
                </pic:pic>
              </a:graphicData>
            </a:graphic>
          </wp:inline>
        </w:drawing>
      </w:r>
    </w:p>
    <w:p w:rsidR="00872126" w:rsidRDefault="00872126" w:rsidP="002D3700">
      <w:pPr>
        <w:pStyle w:val="Titulek"/>
        <w:spacing w:line="480" w:lineRule="auto"/>
        <w:jc w:val="both"/>
        <w:rPr>
          <w:sz w:val="24"/>
          <w:szCs w:val="24"/>
        </w:rPr>
      </w:pPr>
      <w:r>
        <w:rPr>
          <w:sz w:val="24"/>
          <w:szCs w:val="24"/>
        </w:rPr>
        <w:t>Fig. 8. </w:t>
      </w:r>
      <w:r w:rsidRPr="00516C84">
        <w:rPr>
          <w:sz w:val="24"/>
          <w:szCs w:val="24"/>
        </w:rPr>
        <w:t xml:space="preserve">Dependence of storage modulus (open symbols), </w:t>
      </w:r>
      <w:r w:rsidRPr="00516C84">
        <w:rPr>
          <w:i/>
          <w:iCs/>
          <w:sz w:val="24"/>
          <w:szCs w:val="24"/>
        </w:rPr>
        <w:t>G</w:t>
      </w:r>
      <w:r w:rsidRPr="00BD6134">
        <w:rPr>
          <w:sz w:val="24"/>
          <w:szCs w:val="24"/>
        </w:rPr>
        <w:t>′</w:t>
      </w:r>
      <w:r w:rsidRPr="00516C84">
        <w:rPr>
          <w:sz w:val="24"/>
          <w:szCs w:val="24"/>
        </w:rPr>
        <w:t xml:space="preserve">, and viscous modulus (solid symbols), </w:t>
      </w:r>
      <w:r w:rsidRPr="00516C84">
        <w:rPr>
          <w:i/>
          <w:iCs/>
          <w:sz w:val="24"/>
          <w:szCs w:val="24"/>
        </w:rPr>
        <w:t>G</w:t>
      </w:r>
      <w:r w:rsidRPr="00BD6134">
        <w:rPr>
          <w:sz w:val="24"/>
          <w:szCs w:val="24"/>
        </w:rPr>
        <w:t>′′</w:t>
      </w:r>
      <w:r w:rsidRPr="00516C84">
        <w:rPr>
          <w:sz w:val="24"/>
          <w:szCs w:val="24"/>
        </w:rPr>
        <w:t xml:space="preserve">, on angular frequency, </w:t>
      </w:r>
      <w:r w:rsidRPr="00516C84">
        <w:rPr>
          <w:i/>
          <w:iCs/>
          <w:sz w:val="24"/>
          <w:szCs w:val="24"/>
        </w:rPr>
        <w:t>ω</w:t>
      </w:r>
      <w:r w:rsidRPr="00516C84">
        <w:rPr>
          <w:sz w:val="24"/>
          <w:szCs w:val="24"/>
        </w:rPr>
        <w:t>, in the absence (a) and in the presence of electric field strength of 2 kV mm</w:t>
      </w:r>
      <w:r w:rsidRPr="00516C84">
        <w:rPr>
          <w:sz w:val="24"/>
          <w:szCs w:val="24"/>
          <w:vertAlign w:val="superscript"/>
        </w:rPr>
        <w:t>–1</w:t>
      </w:r>
      <w:r w:rsidRPr="00516C84">
        <w:rPr>
          <w:sz w:val="24"/>
          <w:szCs w:val="24"/>
        </w:rPr>
        <w:t xml:space="preserve"> (b). </w:t>
      </w:r>
      <w:r>
        <w:rPr>
          <w:sz w:val="24"/>
          <w:szCs w:val="24"/>
        </w:rPr>
        <w:t>The meaning of symbols is the same as in Fig. 5.</w:t>
      </w:r>
    </w:p>
    <w:p w:rsidR="00872126" w:rsidRPr="002D3700" w:rsidRDefault="00872126" w:rsidP="002D3700"/>
    <w:p w:rsidR="00872126" w:rsidRPr="001A01B8" w:rsidRDefault="00872126" w:rsidP="001E6533">
      <w:pPr>
        <w:pStyle w:val="Nadpis2"/>
        <w:numPr>
          <w:ilvl w:val="0"/>
          <w:numId w:val="0"/>
        </w:numPr>
        <w:jc w:val="left"/>
        <w:rPr>
          <w:i/>
          <w:iCs/>
        </w:rPr>
      </w:pPr>
      <w:r w:rsidRPr="003C6405">
        <w:t>3.6</w:t>
      </w:r>
      <w:r w:rsidRPr="001A01B8">
        <w:rPr>
          <w:i/>
          <w:iCs/>
        </w:rPr>
        <w:t xml:space="preserve">. </w:t>
      </w:r>
      <w:r w:rsidRPr="003C6405">
        <w:t>Dielectric properties</w:t>
      </w:r>
    </w:p>
    <w:p w:rsidR="00872126" w:rsidRDefault="00872126" w:rsidP="00FC3FC2">
      <w:pPr>
        <w:pStyle w:val="Paragraph"/>
        <w:spacing w:before="240" w:line="480" w:lineRule="auto"/>
        <w:ind w:right="-11" w:firstLine="284"/>
      </w:pPr>
      <w:r w:rsidRPr="00365780">
        <w:t>It is assumed that interfacial polarization of particles plays a dominant role in the ER performance.</w:t>
      </w:r>
      <w:r w:rsidRPr="0028617D">
        <w:t xml:space="preserve"> It was proposed [5] that a good ER fluid should have its dielectric relaxation time between 10</w:t>
      </w:r>
      <w:r w:rsidRPr="0028617D">
        <w:rPr>
          <w:vertAlign w:val="superscript"/>
        </w:rPr>
        <w:t>2</w:t>
      </w:r>
      <w:r w:rsidRPr="0028617D">
        <w:t> – 10</w:t>
      </w:r>
      <w:r w:rsidRPr="0028617D">
        <w:rPr>
          <w:vertAlign w:val="superscript"/>
        </w:rPr>
        <w:t>5</w:t>
      </w:r>
      <w:r w:rsidRPr="0028617D">
        <w:t> Hz</w:t>
      </w:r>
      <w:r>
        <w:t xml:space="preserve"> and</w:t>
      </w:r>
      <w:r w:rsidRPr="0028617D">
        <w:t xml:space="preserve"> </w:t>
      </w:r>
      <w:r w:rsidRPr="00365780">
        <w:t xml:space="preserve">the </w:t>
      </w:r>
      <w:r w:rsidRPr="0028617D">
        <w:t>dielectric relaxation strength</w:t>
      </w:r>
      <w:r>
        <w:t xml:space="preserve"> </w:t>
      </w:r>
      <w:r w:rsidRPr="00365780">
        <w:t>shou</w:t>
      </w:r>
      <w:r w:rsidRPr="0028617D">
        <w:t xml:space="preserve">ld be large. Thus, dielectric properties were </w:t>
      </w:r>
      <w:r w:rsidRPr="0028617D">
        <w:rPr>
          <w:lang w:val="en-GB"/>
        </w:rPr>
        <w:t>analysed</w:t>
      </w:r>
      <w:r w:rsidRPr="0028617D">
        <w:t xml:space="preserve"> and Eq. </w:t>
      </w:r>
      <w:r>
        <w:t>(</w:t>
      </w:r>
      <w:r w:rsidRPr="0028617D">
        <w:t>1</w:t>
      </w:r>
      <w:r>
        <w:t xml:space="preserve">) </w:t>
      </w:r>
      <w:r w:rsidRPr="0028617D">
        <w:t xml:space="preserve">was applied </w:t>
      </w:r>
      <w:r>
        <w:t>for data evaluation.</w:t>
      </w:r>
      <w:r w:rsidRPr="0028617D">
        <w:t xml:space="preserve"> The obtained results are presented in Tab. 1.</w:t>
      </w:r>
      <w:r>
        <w:t xml:space="preserve"> </w:t>
      </w:r>
      <w:r w:rsidRPr="005056D8">
        <w:t xml:space="preserve">As </w:t>
      </w:r>
      <w:r>
        <w:t>can be seen,</w:t>
      </w:r>
      <w:r w:rsidRPr="005056D8">
        <w:t xml:space="preserve"> suspensions based on original particles and particles carbonized at 200 °C and 600 °C possess short relaxati</w:t>
      </w:r>
      <w:r>
        <w:t>on times, which correspond</w:t>
      </w:r>
      <w:r w:rsidRPr="005056D8">
        <w:t xml:space="preserve"> </w:t>
      </w:r>
      <w:r>
        <w:t>well</w:t>
      </w:r>
      <w:r w:rsidRPr="005056D8">
        <w:t xml:space="preserve"> to the ER response of these suspension</w:t>
      </w:r>
      <w:r>
        <w:t>s</w:t>
      </w:r>
      <w:r w:rsidRPr="005056D8">
        <w:t xml:space="preserve"> to external electric field. The suspension based on particles carbonized at 600 °C exhibits </w:t>
      </w:r>
      <w:r>
        <w:t xml:space="preserve">the </w:t>
      </w:r>
      <w:r w:rsidRPr="00365780">
        <w:t>highest dielectric relaxation strength</w:t>
      </w:r>
      <w:r w:rsidRPr="005056D8">
        <w:t xml:space="preserve">; </w:t>
      </w:r>
      <w:r>
        <w:t>its</w:t>
      </w:r>
      <w:r w:rsidRPr="005056D8">
        <w:t xml:space="preserve"> response to the electric field</w:t>
      </w:r>
      <w:r>
        <w:t>,</w:t>
      </w:r>
      <w:r w:rsidRPr="005056D8">
        <w:t xml:space="preserve"> however, </w:t>
      </w:r>
      <w:r>
        <w:t>is</w:t>
      </w:r>
      <w:r w:rsidRPr="005056D8">
        <w:t xml:space="preserve"> similar to the suspensions based on original particles and particles carbonized at 200</w:t>
      </w:r>
      <w:r>
        <w:t> </w:t>
      </w:r>
      <w:r w:rsidRPr="005056D8">
        <w:t>°C</w:t>
      </w:r>
      <w:r>
        <w:t>.</w:t>
      </w:r>
    </w:p>
    <w:p w:rsidR="00872126" w:rsidRDefault="00872126" w:rsidP="00FC3FC2">
      <w:pPr>
        <w:pStyle w:val="Paragraph"/>
        <w:spacing w:before="240" w:line="480" w:lineRule="auto"/>
        <w:ind w:right="-11" w:firstLine="284"/>
      </w:pPr>
    </w:p>
    <w:p w:rsidR="00872126" w:rsidRPr="00A35751" w:rsidRDefault="00872126" w:rsidP="00FC3FC2">
      <w:pPr>
        <w:pStyle w:val="Paragraph"/>
        <w:spacing w:line="480" w:lineRule="auto"/>
        <w:ind w:right="-12" w:firstLine="0"/>
        <w:rPr>
          <w:b/>
          <w:bCs/>
        </w:rPr>
      </w:pPr>
      <w:r w:rsidRPr="00516C84">
        <w:rPr>
          <w:b/>
          <w:bCs/>
        </w:rPr>
        <w:t>Tab</w:t>
      </w:r>
      <w:r>
        <w:rPr>
          <w:b/>
          <w:bCs/>
        </w:rPr>
        <w:t>le</w:t>
      </w:r>
      <w:r w:rsidRPr="00516C84">
        <w:rPr>
          <w:b/>
          <w:bCs/>
        </w:rPr>
        <w:t xml:space="preserve"> </w:t>
      </w:r>
      <w:r w:rsidRPr="00516C84">
        <w:rPr>
          <w:b/>
          <w:bCs/>
        </w:rPr>
        <w:fldChar w:fldCharType="begin"/>
      </w:r>
      <w:r w:rsidRPr="00516C84">
        <w:rPr>
          <w:b/>
          <w:bCs/>
        </w:rPr>
        <w:instrText xml:space="preserve"> LISTNUM "AIP Tables" </w:instrText>
      </w:r>
      <w:r w:rsidRPr="00516C84">
        <w:rPr>
          <w:b/>
          <w:bCs/>
        </w:rPr>
        <w:fldChar w:fldCharType="end"/>
      </w:r>
      <w:r>
        <w:rPr>
          <w:b/>
          <w:bCs/>
        </w:rPr>
        <w:t> – </w:t>
      </w:r>
      <w:r w:rsidRPr="00516C84">
        <w:rPr>
          <w:b/>
          <w:bCs/>
        </w:rPr>
        <w:t>Dielectric parameters obtained from Havriliak-Negami model</w:t>
      </w:r>
      <w:r>
        <w:rPr>
          <w:b/>
          <w:bCs/>
        </w:rPr>
        <w:t>.</w:t>
      </w:r>
    </w:p>
    <w:tbl>
      <w:tblPr>
        <w:tblW w:w="8237" w:type="dxa"/>
        <w:jc w:val="center"/>
        <w:tblCellMar>
          <w:left w:w="70" w:type="dxa"/>
          <w:right w:w="70" w:type="dxa"/>
        </w:tblCellMar>
        <w:tblLook w:val="00A0" w:firstRow="1" w:lastRow="0" w:firstColumn="1" w:lastColumn="0" w:noHBand="0" w:noVBand="0"/>
      </w:tblPr>
      <w:tblGrid>
        <w:gridCol w:w="2680"/>
        <w:gridCol w:w="1440"/>
        <w:gridCol w:w="1440"/>
        <w:gridCol w:w="1440"/>
        <w:gridCol w:w="1237"/>
      </w:tblGrid>
      <w:tr w:rsidR="00872126" w:rsidRPr="001A01B8">
        <w:trPr>
          <w:trHeight w:val="198"/>
          <w:jc w:val="center"/>
        </w:trPr>
        <w:tc>
          <w:tcPr>
            <w:tcW w:w="2680" w:type="dxa"/>
            <w:vMerge w:val="restart"/>
            <w:tcBorders>
              <w:top w:val="single" w:sz="12" w:space="0" w:color="auto"/>
              <w:left w:val="nil"/>
              <w:bottom w:val="single" w:sz="8" w:space="0" w:color="000000"/>
              <w:right w:val="nil"/>
            </w:tcBorders>
            <w:noWrap/>
            <w:vAlign w:val="center"/>
          </w:tcPr>
          <w:p w:rsidR="00872126" w:rsidRPr="001A01B8" w:rsidRDefault="00872126" w:rsidP="001058F0">
            <w:pPr>
              <w:spacing w:line="480" w:lineRule="auto"/>
              <w:jc w:val="center"/>
              <w:rPr>
                <w:b/>
                <w:bCs/>
                <w:color w:val="000000"/>
                <w:lang w:eastAsia="cs-CZ"/>
              </w:rPr>
            </w:pPr>
            <w:r w:rsidRPr="001A01B8">
              <w:rPr>
                <w:b/>
                <w:bCs/>
                <w:color w:val="000000"/>
                <w:lang w:eastAsia="cs-CZ"/>
              </w:rPr>
              <w:t>Parameter</w:t>
            </w:r>
          </w:p>
        </w:tc>
        <w:tc>
          <w:tcPr>
            <w:tcW w:w="5557" w:type="dxa"/>
            <w:gridSpan w:val="4"/>
            <w:tcBorders>
              <w:top w:val="single" w:sz="12" w:space="0" w:color="auto"/>
              <w:left w:val="nil"/>
              <w:bottom w:val="single" w:sz="4" w:space="0" w:color="auto"/>
              <w:right w:val="nil"/>
            </w:tcBorders>
            <w:noWrap/>
            <w:vAlign w:val="bottom"/>
          </w:tcPr>
          <w:p w:rsidR="00872126" w:rsidRPr="001A01B8" w:rsidRDefault="00872126" w:rsidP="001058F0">
            <w:pPr>
              <w:spacing w:line="480" w:lineRule="auto"/>
              <w:jc w:val="center"/>
              <w:rPr>
                <w:b/>
                <w:bCs/>
                <w:color w:val="000000"/>
                <w:lang w:eastAsia="cs-CZ"/>
              </w:rPr>
            </w:pPr>
            <w:r w:rsidRPr="001A01B8">
              <w:rPr>
                <w:b/>
                <w:bCs/>
                <w:color w:val="000000"/>
                <w:lang w:eastAsia="cs-CZ"/>
              </w:rPr>
              <w:t>Carbonization temperature [°C]</w:t>
            </w:r>
          </w:p>
        </w:tc>
      </w:tr>
      <w:tr w:rsidR="00872126" w:rsidRPr="003C6405">
        <w:trPr>
          <w:trHeight w:val="198"/>
          <w:jc w:val="center"/>
        </w:trPr>
        <w:tc>
          <w:tcPr>
            <w:tcW w:w="2680" w:type="dxa"/>
            <w:vMerge/>
            <w:tcBorders>
              <w:top w:val="single" w:sz="8" w:space="0" w:color="auto"/>
              <w:left w:val="nil"/>
              <w:bottom w:val="single" w:sz="8" w:space="0" w:color="000000"/>
              <w:right w:val="nil"/>
            </w:tcBorders>
            <w:vAlign w:val="center"/>
          </w:tcPr>
          <w:p w:rsidR="00872126" w:rsidRPr="003C6405" w:rsidRDefault="00872126" w:rsidP="001058F0">
            <w:pPr>
              <w:spacing w:line="480" w:lineRule="auto"/>
              <w:rPr>
                <w:color w:val="000000"/>
                <w:lang w:val="cs-CZ" w:eastAsia="cs-CZ"/>
              </w:rPr>
            </w:pPr>
          </w:p>
        </w:tc>
        <w:tc>
          <w:tcPr>
            <w:tcW w:w="1440" w:type="dxa"/>
            <w:tcBorders>
              <w:top w:val="nil"/>
              <w:left w:val="nil"/>
              <w:bottom w:val="single" w:sz="8" w:space="0" w:color="auto"/>
              <w:right w:val="nil"/>
            </w:tcBorders>
            <w:noWrap/>
            <w:vAlign w:val="bottom"/>
          </w:tcPr>
          <w:p w:rsidR="00872126" w:rsidRPr="003C6405" w:rsidRDefault="00872126" w:rsidP="001058F0">
            <w:pPr>
              <w:spacing w:line="480" w:lineRule="auto"/>
              <w:jc w:val="center"/>
              <w:rPr>
                <w:color w:val="000000"/>
                <w:lang w:val="cs-CZ" w:eastAsia="cs-CZ"/>
              </w:rPr>
            </w:pPr>
            <w:r w:rsidRPr="003C6405">
              <w:rPr>
                <w:color w:val="000000"/>
                <w:lang w:val="cs-CZ" w:eastAsia="cs-CZ"/>
              </w:rPr>
              <w:t>Original</w:t>
            </w:r>
          </w:p>
        </w:tc>
        <w:tc>
          <w:tcPr>
            <w:tcW w:w="1440" w:type="dxa"/>
            <w:tcBorders>
              <w:top w:val="nil"/>
              <w:left w:val="nil"/>
              <w:bottom w:val="single" w:sz="8" w:space="0" w:color="auto"/>
              <w:right w:val="nil"/>
            </w:tcBorders>
            <w:noWrap/>
            <w:vAlign w:val="bottom"/>
          </w:tcPr>
          <w:p w:rsidR="00872126" w:rsidRPr="003C6405" w:rsidRDefault="00872126" w:rsidP="001058F0">
            <w:pPr>
              <w:spacing w:line="480" w:lineRule="auto"/>
              <w:jc w:val="center"/>
              <w:rPr>
                <w:color w:val="000000"/>
                <w:lang w:val="cs-CZ" w:eastAsia="cs-CZ"/>
              </w:rPr>
            </w:pPr>
            <w:r w:rsidRPr="003C6405">
              <w:rPr>
                <w:color w:val="000000"/>
                <w:lang w:val="cs-CZ" w:eastAsia="cs-CZ"/>
              </w:rPr>
              <w:t>200</w:t>
            </w:r>
          </w:p>
        </w:tc>
        <w:tc>
          <w:tcPr>
            <w:tcW w:w="1440" w:type="dxa"/>
            <w:tcBorders>
              <w:top w:val="nil"/>
              <w:left w:val="nil"/>
              <w:bottom w:val="single" w:sz="8" w:space="0" w:color="auto"/>
              <w:right w:val="nil"/>
            </w:tcBorders>
            <w:noWrap/>
            <w:vAlign w:val="bottom"/>
          </w:tcPr>
          <w:p w:rsidR="00872126" w:rsidRPr="003C6405" w:rsidRDefault="00872126" w:rsidP="001058F0">
            <w:pPr>
              <w:spacing w:line="480" w:lineRule="auto"/>
              <w:jc w:val="center"/>
              <w:rPr>
                <w:color w:val="000000"/>
                <w:lang w:val="cs-CZ" w:eastAsia="cs-CZ"/>
              </w:rPr>
            </w:pPr>
            <w:r w:rsidRPr="003C6405">
              <w:rPr>
                <w:color w:val="000000"/>
                <w:lang w:val="cs-CZ" w:eastAsia="cs-CZ"/>
              </w:rPr>
              <w:t>400</w:t>
            </w:r>
          </w:p>
        </w:tc>
        <w:tc>
          <w:tcPr>
            <w:tcW w:w="1237" w:type="dxa"/>
            <w:tcBorders>
              <w:top w:val="nil"/>
              <w:left w:val="nil"/>
              <w:bottom w:val="single" w:sz="8" w:space="0" w:color="auto"/>
              <w:right w:val="nil"/>
            </w:tcBorders>
            <w:noWrap/>
            <w:vAlign w:val="bottom"/>
          </w:tcPr>
          <w:p w:rsidR="00872126" w:rsidRPr="003C6405" w:rsidRDefault="00872126" w:rsidP="001058F0">
            <w:pPr>
              <w:spacing w:line="480" w:lineRule="auto"/>
              <w:jc w:val="center"/>
              <w:rPr>
                <w:color w:val="000000"/>
                <w:lang w:val="cs-CZ" w:eastAsia="cs-CZ"/>
              </w:rPr>
            </w:pPr>
            <w:r w:rsidRPr="003C6405">
              <w:rPr>
                <w:color w:val="000000"/>
                <w:lang w:val="cs-CZ" w:eastAsia="cs-CZ"/>
              </w:rPr>
              <w:t>600</w:t>
            </w:r>
          </w:p>
        </w:tc>
      </w:tr>
      <w:tr w:rsidR="00872126" w:rsidRPr="0028617D">
        <w:trPr>
          <w:trHeight w:val="198"/>
          <w:jc w:val="center"/>
        </w:trPr>
        <w:tc>
          <w:tcPr>
            <w:tcW w:w="2680" w:type="dxa"/>
            <w:tcBorders>
              <w:top w:val="nil"/>
              <w:left w:val="nil"/>
              <w:bottom w:val="nil"/>
              <w:right w:val="nil"/>
            </w:tcBorders>
            <w:noWrap/>
            <w:vAlign w:val="center"/>
          </w:tcPr>
          <w:p w:rsidR="00872126" w:rsidRPr="0028617D" w:rsidRDefault="00872126" w:rsidP="001058F0">
            <w:pPr>
              <w:spacing w:line="480" w:lineRule="auto"/>
              <w:rPr>
                <w:b/>
                <w:bCs/>
                <w:color w:val="000000"/>
                <w:lang w:val="cs-CZ" w:eastAsia="cs-CZ"/>
              </w:rPr>
            </w:pPr>
            <w:r>
              <w:rPr>
                <w:b/>
                <w:bCs/>
                <w:i/>
                <w:iCs/>
                <w:color w:val="000000"/>
                <w:lang w:val="cs-CZ" w:eastAsia="cs-CZ"/>
              </w:rPr>
              <w:t>ε</w:t>
            </w:r>
            <w:r>
              <w:rPr>
                <w:b/>
                <w:bCs/>
                <w:color w:val="000000"/>
                <w:lang w:val="cs-CZ" w:eastAsia="cs-CZ"/>
              </w:rPr>
              <w:t>′</w:t>
            </w:r>
            <w:r w:rsidRPr="0029061C">
              <w:rPr>
                <w:b/>
                <w:bCs/>
                <w:color w:val="000000"/>
                <w:vertAlign w:val="subscript"/>
                <w:lang w:val="cs-CZ" w:eastAsia="cs-CZ"/>
              </w:rPr>
              <w:t>0</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4.06</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4.07</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4.</w:t>
            </w:r>
            <w:r>
              <w:rPr>
                <w:color w:val="000000"/>
                <w:lang w:val="cs-CZ" w:eastAsia="cs-CZ"/>
              </w:rPr>
              <w:t>35</w:t>
            </w:r>
          </w:p>
        </w:tc>
        <w:tc>
          <w:tcPr>
            <w:tcW w:w="1237"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4.63</w:t>
            </w:r>
          </w:p>
        </w:tc>
      </w:tr>
      <w:tr w:rsidR="00872126" w:rsidRPr="0028617D">
        <w:trPr>
          <w:trHeight w:val="198"/>
          <w:jc w:val="center"/>
        </w:trPr>
        <w:tc>
          <w:tcPr>
            <w:tcW w:w="2680" w:type="dxa"/>
            <w:tcBorders>
              <w:top w:val="nil"/>
              <w:left w:val="nil"/>
              <w:bottom w:val="nil"/>
              <w:right w:val="nil"/>
            </w:tcBorders>
            <w:noWrap/>
            <w:vAlign w:val="center"/>
          </w:tcPr>
          <w:p w:rsidR="00872126" w:rsidRPr="0028617D" w:rsidRDefault="00872126" w:rsidP="001058F0">
            <w:pPr>
              <w:spacing w:line="480" w:lineRule="auto"/>
              <w:rPr>
                <w:b/>
                <w:bCs/>
                <w:color w:val="000000"/>
                <w:lang w:val="cs-CZ" w:eastAsia="cs-CZ"/>
              </w:rPr>
            </w:pPr>
            <w:r w:rsidRPr="0029061C">
              <w:rPr>
                <w:b/>
                <w:bCs/>
                <w:i/>
                <w:iCs/>
                <w:color w:val="000000"/>
                <w:lang w:val="cs-CZ" w:eastAsia="cs-CZ"/>
              </w:rPr>
              <w:t>ε</w:t>
            </w:r>
            <w:r>
              <w:rPr>
                <w:b/>
                <w:bCs/>
                <w:color w:val="000000"/>
                <w:lang w:val="cs-CZ" w:eastAsia="cs-CZ"/>
              </w:rPr>
              <w:t>′</w:t>
            </w:r>
            <w:r w:rsidRPr="00600715">
              <w:rPr>
                <w:b/>
                <w:bCs/>
                <w:color w:val="000000"/>
                <w:vertAlign w:val="subscript"/>
                <w:lang w:val="cs-CZ" w:eastAsia="cs-CZ"/>
              </w:rPr>
              <w:t>∞</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3.10</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3.05</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3.00</w:t>
            </w:r>
          </w:p>
        </w:tc>
        <w:tc>
          <w:tcPr>
            <w:tcW w:w="1237"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2.03</w:t>
            </w:r>
          </w:p>
        </w:tc>
      </w:tr>
      <w:tr w:rsidR="00872126" w:rsidRPr="0028617D">
        <w:trPr>
          <w:trHeight w:val="198"/>
          <w:jc w:val="center"/>
        </w:trPr>
        <w:tc>
          <w:tcPr>
            <w:tcW w:w="2680" w:type="dxa"/>
            <w:tcBorders>
              <w:top w:val="nil"/>
              <w:left w:val="nil"/>
              <w:bottom w:val="nil"/>
              <w:right w:val="nil"/>
            </w:tcBorders>
            <w:noWrap/>
            <w:vAlign w:val="bottom"/>
          </w:tcPr>
          <w:p w:rsidR="00872126" w:rsidRPr="0028617D" w:rsidRDefault="00872126" w:rsidP="001058F0">
            <w:pPr>
              <w:spacing w:line="480" w:lineRule="auto"/>
              <w:rPr>
                <w:b/>
                <w:bCs/>
                <w:color w:val="000000"/>
                <w:lang w:val="cs-CZ" w:eastAsia="cs-CZ"/>
              </w:rPr>
            </w:pPr>
            <w:r w:rsidRPr="0028617D">
              <w:rPr>
                <w:b/>
                <w:bCs/>
                <w:color w:val="000000"/>
                <w:lang w:val="cs-CZ" w:eastAsia="cs-CZ"/>
              </w:rPr>
              <w:t>∆</w:t>
            </w:r>
            <w:r w:rsidRPr="0028617D">
              <w:rPr>
                <w:b/>
                <w:bCs/>
                <w:i/>
                <w:iCs/>
                <w:color w:val="000000"/>
                <w:lang w:val="cs-CZ" w:eastAsia="cs-CZ"/>
              </w:rPr>
              <w:t>ε</w:t>
            </w:r>
            <w:r>
              <w:t>′</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0.96</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1.02</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1.</w:t>
            </w:r>
            <w:r>
              <w:rPr>
                <w:color w:val="000000"/>
                <w:lang w:val="cs-CZ" w:eastAsia="cs-CZ"/>
              </w:rPr>
              <w:t>35</w:t>
            </w:r>
          </w:p>
        </w:tc>
        <w:tc>
          <w:tcPr>
            <w:tcW w:w="1237"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1.60</w:t>
            </w:r>
          </w:p>
        </w:tc>
      </w:tr>
      <w:tr w:rsidR="00872126" w:rsidRPr="0028617D">
        <w:trPr>
          <w:trHeight w:val="198"/>
          <w:jc w:val="center"/>
        </w:trPr>
        <w:tc>
          <w:tcPr>
            <w:tcW w:w="2680" w:type="dxa"/>
            <w:tcBorders>
              <w:top w:val="nil"/>
              <w:left w:val="nil"/>
              <w:bottom w:val="nil"/>
              <w:right w:val="nil"/>
            </w:tcBorders>
            <w:noWrap/>
            <w:vAlign w:val="bottom"/>
          </w:tcPr>
          <w:p w:rsidR="00872126" w:rsidRPr="0028617D" w:rsidRDefault="00872126" w:rsidP="001058F0">
            <w:pPr>
              <w:spacing w:line="480" w:lineRule="auto"/>
              <w:rPr>
                <w:b/>
                <w:bCs/>
                <w:color w:val="000000"/>
                <w:lang w:val="cs-CZ" w:eastAsia="cs-CZ"/>
              </w:rPr>
            </w:pPr>
            <w:r w:rsidRPr="0028617D">
              <w:rPr>
                <w:b/>
                <w:bCs/>
                <w:i/>
                <w:iCs/>
                <w:color w:val="000000"/>
                <w:lang w:val="cs-CZ" w:eastAsia="cs-CZ"/>
              </w:rPr>
              <w:t>τ</w:t>
            </w:r>
            <w:r w:rsidRPr="0028617D">
              <w:rPr>
                <w:b/>
                <w:bCs/>
                <w:color w:val="000000"/>
                <w:vertAlign w:val="subscript"/>
                <w:lang w:val="cs-CZ" w:eastAsia="cs-CZ"/>
              </w:rPr>
              <w:t>rel</w:t>
            </w:r>
            <w:r w:rsidRPr="0028617D">
              <w:rPr>
                <w:b/>
                <w:bCs/>
                <w:color w:val="000000"/>
                <w:lang w:val="cs-CZ" w:eastAsia="cs-CZ"/>
              </w:rPr>
              <w:t xml:space="preserve"> [s]</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2.68×10</w:t>
            </w:r>
            <w:r w:rsidRPr="0028617D">
              <w:rPr>
                <w:color w:val="000000"/>
                <w:vertAlign w:val="superscript"/>
                <w:lang w:val="cs-CZ" w:eastAsia="cs-CZ"/>
              </w:rPr>
              <w:t>–6</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8.54×10</w:t>
            </w:r>
            <w:r w:rsidRPr="0028617D">
              <w:rPr>
                <w:color w:val="000000"/>
                <w:vertAlign w:val="superscript"/>
                <w:lang w:val="cs-CZ" w:eastAsia="cs-CZ"/>
              </w:rPr>
              <w:t>–5</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Pr>
                <w:color w:val="000000"/>
                <w:lang w:val="cs-CZ" w:eastAsia="cs-CZ"/>
              </w:rPr>
              <w:t>3.16</w:t>
            </w:r>
            <w:r w:rsidRPr="0028617D">
              <w:rPr>
                <w:color w:val="000000"/>
                <w:lang w:val="cs-CZ" w:eastAsia="cs-CZ"/>
              </w:rPr>
              <w:t>×10</w:t>
            </w:r>
            <w:r w:rsidRPr="0028617D">
              <w:rPr>
                <w:color w:val="000000"/>
                <w:vertAlign w:val="superscript"/>
                <w:lang w:val="cs-CZ" w:eastAsia="cs-CZ"/>
              </w:rPr>
              <w:t>–3</w:t>
            </w:r>
          </w:p>
        </w:tc>
        <w:tc>
          <w:tcPr>
            <w:tcW w:w="1237"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sidRPr="0028617D">
              <w:rPr>
                <w:color w:val="000000"/>
                <w:lang w:val="cs-CZ" w:eastAsia="cs-CZ"/>
              </w:rPr>
              <w:t>5.50×10</w:t>
            </w:r>
            <w:r w:rsidRPr="0028617D">
              <w:rPr>
                <w:color w:val="000000"/>
                <w:vertAlign w:val="superscript"/>
                <w:lang w:val="cs-CZ" w:eastAsia="cs-CZ"/>
              </w:rPr>
              <w:t>–6</w:t>
            </w:r>
          </w:p>
        </w:tc>
      </w:tr>
      <w:tr w:rsidR="00872126" w:rsidRPr="0028617D">
        <w:trPr>
          <w:trHeight w:val="198"/>
          <w:jc w:val="center"/>
        </w:trPr>
        <w:tc>
          <w:tcPr>
            <w:tcW w:w="2680" w:type="dxa"/>
            <w:tcBorders>
              <w:top w:val="nil"/>
              <w:left w:val="nil"/>
              <w:bottom w:val="nil"/>
              <w:right w:val="nil"/>
            </w:tcBorders>
            <w:noWrap/>
            <w:vAlign w:val="bottom"/>
          </w:tcPr>
          <w:p w:rsidR="00872126" w:rsidRPr="0028617D" w:rsidRDefault="00872126" w:rsidP="001058F0">
            <w:pPr>
              <w:spacing w:line="480" w:lineRule="auto"/>
              <w:rPr>
                <w:b/>
                <w:bCs/>
                <w:i/>
                <w:iCs/>
                <w:color w:val="000000"/>
                <w:lang w:val="cs-CZ" w:eastAsia="cs-CZ"/>
              </w:rPr>
            </w:pPr>
            <w:r>
              <w:rPr>
                <w:b/>
                <w:bCs/>
                <w:i/>
                <w:iCs/>
                <w:color w:val="000000"/>
                <w:lang w:val="cs-CZ" w:eastAsia="cs-CZ"/>
              </w:rPr>
              <w:t>a</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Pr>
                <w:color w:val="000000"/>
                <w:lang w:val="cs-CZ" w:eastAsia="cs-CZ"/>
              </w:rPr>
              <w:t>0.98</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Pr>
                <w:color w:val="000000"/>
                <w:lang w:val="cs-CZ" w:eastAsia="cs-CZ"/>
              </w:rPr>
              <w:t>0.53</w:t>
            </w:r>
          </w:p>
        </w:tc>
        <w:tc>
          <w:tcPr>
            <w:tcW w:w="1440"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Pr>
                <w:color w:val="000000"/>
                <w:lang w:val="cs-CZ" w:eastAsia="cs-CZ"/>
              </w:rPr>
              <w:t>0.66</w:t>
            </w:r>
          </w:p>
        </w:tc>
        <w:tc>
          <w:tcPr>
            <w:tcW w:w="1237" w:type="dxa"/>
            <w:tcBorders>
              <w:top w:val="nil"/>
              <w:left w:val="nil"/>
              <w:bottom w:val="nil"/>
              <w:right w:val="nil"/>
            </w:tcBorders>
            <w:noWrap/>
            <w:vAlign w:val="bottom"/>
          </w:tcPr>
          <w:p w:rsidR="00872126" w:rsidRPr="0028617D" w:rsidRDefault="00872126" w:rsidP="001058F0">
            <w:pPr>
              <w:spacing w:line="480" w:lineRule="auto"/>
              <w:jc w:val="center"/>
              <w:rPr>
                <w:color w:val="000000"/>
                <w:lang w:val="cs-CZ" w:eastAsia="cs-CZ"/>
              </w:rPr>
            </w:pPr>
            <w:r>
              <w:rPr>
                <w:color w:val="000000"/>
                <w:lang w:val="cs-CZ" w:eastAsia="cs-CZ"/>
              </w:rPr>
              <w:t>0.99</w:t>
            </w:r>
          </w:p>
        </w:tc>
      </w:tr>
      <w:tr w:rsidR="00872126" w:rsidRPr="0028617D">
        <w:trPr>
          <w:trHeight w:val="198"/>
          <w:jc w:val="center"/>
        </w:trPr>
        <w:tc>
          <w:tcPr>
            <w:tcW w:w="2680" w:type="dxa"/>
            <w:tcBorders>
              <w:top w:val="nil"/>
              <w:left w:val="nil"/>
              <w:bottom w:val="single" w:sz="12" w:space="0" w:color="auto"/>
              <w:right w:val="nil"/>
            </w:tcBorders>
            <w:noWrap/>
            <w:vAlign w:val="bottom"/>
          </w:tcPr>
          <w:p w:rsidR="00872126" w:rsidRDefault="00872126" w:rsidP="001058F0">
            <w:pPr>
              <w:spacing w:line="480" w:lineRule="auto"/>
              <w:rPr>
                <w:b/>
                <w:bCs/>
                <w:i/>
                <w:iCs/>
                <w:color w:val="000000"/>
                <w:lang w:val="cs-CZ" w:eastAsia="cs-CZ"/>
              </w:rPr>
            </w:pPr>
            <w:r>
              <w:rPr>
                <w:b/>
                <w:bCs/>
                <w:i/>
                <w:iCs/>
                <w:color w:val="000000"/>
                <w:lang w:val="cs-CZ" w:eastAsia="cs-CZ"/>
              </w:rPr>
              <w:t>b</w:t>
            </w:r>
          </w:p>
        </w:tc>
        <w:tc>
          <w:tcPr>
            <w:tcW w:w="1440" w:type="dxa"/>
            <w:tcBorders>
              <w:top w:val="nil"/>
              <w:left w:val="nil"/>
              <w:bottom w:val="single" w:sz="12" w:space="0" w:color="auto"/>
              <w:right w:val="nil"/>
            </w:tcBorders>
            <w:noWrap/>
            <w:vAlign w:val="bottom"/>
          </w:tcPr>
          <w:p w:rsidR="00872126" w:rsidRPr="0028617D" w:rsidRDefault="00872126" w:rsidP="001058F0">
            <w:pPr>
              <w:spacing w:line="480" w:lineRule="auto"/>
              <w:jc w:val="center"/>
              <w:rPr>
                <w:color w:val="000000"/>
                <w:lang w:val="cs-CZ" w:eastAsia="cs-CZ"/>
              </w:rPr>
            </w:pPr>
            <w:r>
              <w:rPr>
                <w:color w:val="000000"/>
                <w:lang w:val="cs-CZ" w:eastAsia="cs-CZ"/>
              </w:rPr>
              <w:t>0.59</w:t>
            </w:r>
          </w:p>
        </w:tc>
        <w:tc>
          <w:tcPr>
            <w:tcW w:w="1440" w:type="dxa"/>
            <w:tcBorders>
              <w:top w:val="nil"/>
              <w:left w:val="nil"/>
              <w:bottom w:val="single" w:sz="12" w:space="0" w:color="auto"/>
              <w:right w:val="nil"/>
            </w:tcBorders>
            <w:noWrap/>
            <w:vAlign w:val="bottom"/>
          </w:tcPr>
          <w:p w:rsidR="00872126" w:rsidRPr="0028617D" w:rsidRDefault="00872126" w:rsidP="001058F0">
            <w:pPr>
              <w:spacing w:line="480" w:lineRule="auto"/>
              <w:jc w:val="center"/>
              <w:rPr>
                <w:color w:val="000000"/>
                <w:lang w:val="cs-CZ" w:eastAsia="cs-CZ"/>
              </w:rPr>
            </w:pPr>
            <w:r>
              <w:rPr>
                <w:color w:val="000000"/>
                <w:lang w:val="cs-CZ" w:eastAsia="cs-CZ"/>
              </w:rPr>
              <w:t>0.62</w:t>
            </w:r>
          </w:p>
        </w:tc>
        <w:tc>
          <w:tcPr>
            <w:tcW w:w="1440" w:type="dxa"/>
            <w:tcBorders>
              <w:top w:val="nil"/>
              <w:left w:val="nil"/>
              <w:bottom w:val="single" w:sz="12" w:space="0" w:color="auto"/>
              <w:right w:val="nil"/>
            </w:tcBorders>
            <w:noWrap/>
            <w:vAlign w:val="bottom"/>
          </w:tcPr>
          <w:p w:rsidR="00872126" w:rsidRPr="0028617D" w:rsidRDefault="00872126" w:rsidP="001058F0">
            <w:pPr>
              <w:spacing w:line="480" w:lineRule="auto"/>
              <w:jc w:val="center"/>
              <w:rPr>
                <w:color w:val="000000"/>
                <w:lang w:val="cs-CZ" w:eastAsia="cs-CZ"/>
              </w:rPr>
            </w:pPr>
            <w:r>
              <w:rPr>
                <w:color w:val="000000"/>
                <w:lang w:val="cs-CZ" w:eastAsia="cs-CZ"/>
              </w:rPr>
              <w:t>0.68</w:t>
            </w:r>
          </w:p>
        </w:tc>
        <w:tc>
          <w:tcPr>
            <w:tcW w:w="1237" w:type="dxa"/>
            <w:tcBorders>
              <w:top w:val="nil"/>
              <w:left w:val="nil"/>
              <w:bottom w:val="single" w:sz="12" w:space="0" w:color="auto"/>
              <w:right w:val="nil"/>
            </w:tcBorders>
            <w:noWrap/>
            <w:vAlign w:val="bottom"/>
          </w:tcPr>
          <w:p w:rsidR="00872126" w:rsidRPr="0028617D" w:rsidRDefault="00872126" w:rsidP="001058F0">
            <w:pPr>
              <w:spacing w:line="480" w:lineRule="auto"/>
              <w:jc w:val="center"/>
              <w:rPr>
                <w:color w:val="000000"/>
                <w:lang w:val="cs-CZ" w:eastAsia="cs-CZ"/>
              </w:rPr>
            </w:pPr>
            <w:r>
              <w:rPr>
                <w:color w:val="000000"/>
                <w:lang w:val="cs-CZ" w:eastAsia="cs-CZ"/>
              </w:rPr>
              <w:t>0.62</w:t>
            </w:r>
          </w:p>
        </w:tc>
      </w:tr>
    </w:tbl>
    <w:p w:rsidR="00872126" w:rsidRDefault="00872126" w:rsidP="00A35751">
      <w:pPr>
        <w:pStyle w:val="Paragraph"/>
        <w:spacing w:before="240" w:line="480" w:lineRule="auto"/>
        <w:ind w:right="-11" w:firstLine="0"/>
      </w:pPr>
      <w:r w:rsidRPr="005056D8">
        <w:t xml:space="preserve">This </w:t>
      </w:r>
      <w:r>
        <w:t>can be seen also in Fig. </w:t>
      </w:r>
      <w:r w:rsidRPr="005056D8">
        <w:t>9</w:t>
      </w:r>
      <w:r>
        <w:t>,</w:t>
      </w:r>
      <w:r w:rsidRPr="005056D8">
        <w:t xml:space="preserve"> which shows the dependence of real, </w:t>
      </w:r>
      <w:r w:rsidRPr="005056D8">
        <w:rPr>
          <w:i/>
          <w:iCs/>
        </w:rPr>
        <w:t>ε</w:t>
      </w:r>
      <w:r w:rsidRPr="005056D8">
        <w:t xml:space="preserve">′, and imaginary, </w:t>
      </w:r>
      <w:r w:rsidRPr="005056D8">
        <w:rPr>
          <w:i/>
          <w:iCs/>
        </w:rPr>
        <w:t>ε</w:t>
      </w:r>
      <w:r w:rsidRPr="005056D8">
        <w:t>′′</w:t>
      </w:r>
      <w:r w:rsidRPr="005056D8">
        <w:rPr>
          <w:i/>
          <w:iCs/>
        </w:rPr>
        <w:t xml:space="preserve">, </w:t>
      </w:r>
      <w:r w:rsidRPr="005056D8">
        <w:t xml:space="preserve">part of relative permittivity on the frequency, </w:t>
      </w:r>
      <w:r w:rsidRPr="005056D8">
        <w:rPr>
          <w:i/>
          <w:iCs/>
        </w:rPr>
        <w:t>f</w:t>
      </w:r>
      <w:r w:rsidRPr="005056D8">
        <w:t xml:space="preserve">. The relaxation time of </w:t>
      </w:r>
      <w:r>
        <w:t xml:space="preserve">the suspension based on the </w:t>
      </w:r>
      <w:r w:rsidRPr="005056D8">
        <w:t>par</w:t>
      </w:r>
      <w:r>
        <w:t>ticles carbonized at 400 °C is 4.02</w:t>
      </w:r>
      <w:r w:rsidRPr="005056D8">
        <w:rPr>
          <w:color w:val="000000"/>
          <w:lang w:val="cs-CZ" w:eastAsia="cs-CZ"/>
        </w:rPr>
        <w:t>×</w:t>
      </w:r>
      <w:r w:rsidRPr="005056D8">
        <w:t>10</w:t>
      </w:r>
      <w:r w:rsidRPr="005056D8">
        <w:rPr>
          <w:vertAlign w:val="superscript"/>
        </w:rPr>
        <w:t>–3</w:t>
      </w:r>
      <w:r w:rsidRPr="005056D8">
        <w:t xml:space="preserve"> s, which means that it does not fulfill the above mentioned </w:t>
      </w:r>
      <w:r>
        <w:t>criterion for sufficient ER performance.</w:t>
      </w:r>
    </w:p>
    <w:p w:rsidR="00872126" w:rsidRDefault="001D4881" w:rsidP="00A35751">
      <w:pPr>
        <w:pStyle w:val="Paragraph"/>
        <w:spacing w:before="240" w:line="480" w:lineRule="auto"/>
        <w:ind w:right="-11" w:firstLine="0"/>
      </w:pPr>
      <w:r>
        <w:rPr>
          <w:noProof/>
          <w:lang w:val="cs-CZ" w:eastAsia="cs-CZ"/>
        </w:rPr>
        <w:drawing>
          <wp:inline distT="0" distB="0" distL="0" distR="0">
            <wp:extent cx="5095875" cy="2152650"/>
            <wp:effectExtent l="0" t="0" r="0" b="0"/>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95875" cy="2152650"/>
                    </a:xfrm>
                    <a:prstGeom prst="rect">
                      <a:avLst/>
                    </a:prstGeom>
                    <a:noFill/>
                    <a:ln>
                      <a:noFill/>
                    </a:ln>
                  </pic:spPr>
                </pic:pic>
              </a:graphicData>
            </a:graphic>
          </wp:inline>
        </w:drawing>
      </w:r>
    </w:p>
    <w:p w:rsidR="00872126" w:rsidRPr="00516C84" w:rsidRDefault="00872126" w:rsidP="00FC3FC2">
      <w:pPr>
        <w:pStyle w:val="Titulek"/>
        <w:spacing w:line="480" w:lineRule="auto"/>
        <w:jc w:val="both"/>
        <w:rPr>
          <w:noProof/>
          <w:sz w:val="24"/>
          <w:szCs w:val="24"/>
        </w:rPr>
      </w:pPr>
      <w:r>
        <w:rPr>
          <w:noProof/>
          <w:sz w:val="24"/>
          <w:szCs w:val="24"/>
        </w:rPr>
        <w:t>Fig. 9. </w:t>
      </w:r>
      <w:r w:rsidRPr="00516C84">
        <w:rPr>
          <w:noProof/>
          <w:sz w:val="24"/>
          <w:szCs w:val="24"/>
        </w:rPr>
        <w:t xml:space="preserve">Dielectric spectra of relative permittivity (a) and dielectric loss factor (b) for </w:t>
      </w:r>
      <w:r>
        <w:rPr>
          <w:noProof/>
          <w:sz w:val="24"/>
          <w:szCs w:val="24"/>
        </w:rPr>
        <w:t>ER fluids based on original particles</w:t>
      </w:r>
      <w:r w:rsidRPr="00516C84">
        <w:rPr>
          <w:noProof/>
          <w:sz w:val="24"/>
          <w:szCs w:val="24"/>
        </w:rPr>
        <w:t>,</w:t>
      </w:r>
      <w:r>
        <w:rPr>
          <w:noProof/>
          <w:sz w:val="24"/>
          <w:szCs w:val="24"/>
        </w:rPr>
        <w:t xml:space="preserve"> and particles carbonized at</w:t>
      </w:r>
      <w:r w:rsidRPr="00516C84">
        <w:rPr>
          <w:noProof/>
          <w:sz w:val="24"/>
          <w:szCs w:val="24"/>
        </w:rPr>
        <w:t xml:space="preserve"> 200</w:t>
      </w:r>
      <w:r>
        <w:rPr>
          <w:noProof/>
          <w:sz w:val="24"/>
          <w:szCs w:val="24"/>
        </w:rPr>
        <w:t> </w:t>
      </w:r>
      <w:r w:rsidRPr="00516C84">
        <w:rPr>
          <w:noProof/>
          <w:sz w:val="24"/>
          <w:szCs w:val="24"/>
        </w:rPr>
        <w:t>°C</w:t>
      </w:r>
      <w:r>
        <w:rPr>
          <w:noProof/>
          <w:sz w:val="24"/>
          <w:szCs w:val="24"/>
        </w:rPr>
        <w:t>,</w:t>
      </w:r>
      <w:r w:rsidRPr="00516C84">
        <w:rPr>
          <w:noProof/>
          <w:sz w:val="24"/>
          <w:szCs w:val="24"/>
        </w:rPr>
        <w:t xml:space="preserve"> </w:t>
      </w:r>
      <w:r>
        <w:rPr>
          <w:noProof/>
          <w:sz w:val="24"/>
          <w:szCs w:val="24"/>
        </w:rPr>
        <w:t>400 °C</w:t>
      </w:r>
      <w:r w:rsidRPr="00516C84">
        <w:rPr>
          <w:noProof/>
          <w:sz w:val="24"/>
          <w:szCs w:val="24"/>
        </w:rPr>
        <w:t>and 600</w:t>
      </w:r>
      <w:r>
        <w:rPr>
          <w:noProof/>
          <w:sz w:val="24"/>
          <w:szCs w:val="24"/>
        </w:rPr>
        <w:t> </w:t>
      </w:r>
      <w:r w:rsidRPr="00516C84">
        <w:rPr>
          <w:noProof/>
          <w:sz w:val="24"/>
          <w:szCs w:val="24"/>
        </w:rPr>
        <w:t>°C.</w:t>
      </w:r>
    </w:p>
    <w:p w:rsidR="00872126" w:rsidRPr="007C4698" w:rsidRDefault="00872126" w:rsidP="00516C84">
      <w:pPr>
        <w:pStyle w:val="Nadpis1"/>
        <w:spacing w:line="480" w:lineRule="auto"/>
        <w:ind w:left="0" w:firstLine="0"/>
        <w:jc w:val="left"/>
        <w:rPr>
          <w:caps w:val="0"/>
        </w:rPr>
      </w:pPr>
      <w:r w:rsidRPr="007C4698">
        <w:rPr>
          <w:caps w:val="0"/>
        </w:rPr>
        <w:t>Conclusion</w:t>
      </w:r>
    </w:p>
    <w:p w:rsidR="00872126" w:rsidRPr="0028617D" w:rsidRDefault="00872126" w:rsidP="0028617D">
      <w:pPr>
        <w:spacing w:line="480" w:lineRule="auto"/>
        <w:ind w:firstLine="284"/>
        <w:jc w:val="both"/>
      </w:pPr>
      <w:r>
        <w:t>Poly(</w:t>
      </w:r>
      <w:r>
        <w:rPr>
          <w:i/>
          <w:iCs/>
        </w:rPr>
        <w:t>p</w:t>
      </w:r>
      <w:r>
        <w:t>-phenylenediamine)</w:t>
      </w:r>
      <w:r w:rsidRPr="0028617D">
        <w:t xml:space="preserve"> particles were carbonized </w:t>
      </w:r>
      <w:r>
        <w:t>at</w:t>
      </w:r>
      <w:r w:rsidRPr="0028617D">
        <w:t xml:space="preserve"> different temperatures in </w:t>
      </w:r>
      <w:r>
        <w:t xml:space="preserve">inert </w:t>
      </w:r>
      <w:r w:rsidRPr="0028617D">
        <w:t xml:space="preserve">nitrogen atmosphere. </w:t>
      </w:r>
      <w:r>
        <w:t>C</w:t>
      </w:r>
      <w:r w:rsidRPr="0028617D">
        <w:t>arbonization was followed by thermogravimetric</w:t>
      </w:r>
      <w:r>
        <w:t xml:space="preserve"> analysis, which showed the higher thermal stability of P</w:t>
      </w:r>
      <w:r w:rsidRPr="00E8166F">
        <w:rPr>
          <w:i/>
          <w:iCs/>
        </w:rPr>
        <w:t>p</w:t>
      </w:r>
      <w:r>
        <w:t xml:space="preserve">PDA particles prepared by a lower amount of oxidant. The conversion to the </w:t>
      </w:r>
      <w:r w:rsidRPr="0028617D">
        <w:t xml:space="preserve">disordered nitrogen-containing </w:t>
      </w:r>
      <w:r>
        <w:t xml:space="preserve">carbon with increasing carbonization temperature was observed. </w:t>
      </w:r>
      <w:r w:rsidRPr="0028617D">
        <w:t>Particles were subsequently used for the preparation of ER fluids which exhibit a distinct ER performance. With increasing electric field</w:t>
      </w:r>
      <w:r>
        <w:t xml:space="preserve"> strength</w:t>
      </w:r>
      <w:r w:rsidRPr="0028617D">
        <w:t xml:space="preserve"> the ER response w</w:t>
      </w:r>
      <w:r>
        <w:t>as</w:t>
      </w:r>
      <w:r w:rsidRPr="0028617D">
        <w:t xml:space="preserve"> higher. The highest ER efficiency was observed for original, i.e. non-carbonized sample. The ER efficiency decreased as the carbonization temperature increased, i.e. carbonization of P</w:t>
      </w:r>
      <w:r w:rsidRPr="0028617D">
        <w:rPr>
          <w:i/>
          <w:iCs/>
        </w:rPr>
        <w:t>p</w:t>
      </w:r>
      <w:r w:rsidRPr="0028617D">
        <w:t xml:space="preserve">PDA particles </w:t>
      </w:r>
      <w:r>
        <w:t>had</w:t>
      </w:r>
      <w:r w:rsidRPr="0028617D">
        <w:t xml:space="preserve"> a negative effect </w:t>
      </w:r>
      <w:r>
        <w:t>on</w:t>
      </w:r>
      <w:r w:rsidRPr="0028617D">
        <w:t xml:space="preserve"> ER behavior</w:t>
      </w:r>
      <w:r>
        <w:t>.</w:t>
      </w:r>
    </w:p>
    <w:p w:rsidR="00872126" w:rsidRPr="001A01B8" w:rsidRDefault="00872126" w:rsidP="007010AB">
      <w:pPr>
        <w:pStyle w:val="Nadpis1"/>
        <w:numPr>
          <w:ilvl w:val="0"/>
          <w:numId w:val="0"/>
        </w:numPr>
        <w:spacing w:line="480" w:lineRule="auto"/>
        <w:ind w:left="432" w:hanging="432"/>
        <w:jc w:val="left"/>
        <w:rPr>
          <w:caps w:val="0"/>
        </w:rPr>
      </w:pPr>
      <w:r w:rsidRPr="001A01B8">
        <w:rPr>
          <w:caps w:val="0"/>
        </w:rPr>
        <w:t>Acknowledgments</w:t>
      </w:r>
    </w:p>
    <w:p w:rsidR="00872126" w:rsidRPr="0028617D" w:rsidRDefault="00872126" w:rsidP="0028617D">
      <w:pPr>
        <w:spacing w:line="480" w:lineRule="auto"/>
        <w:ind w:firstLine="284"/>
        <w:jc w:val="both"/>
      </w:pPr>
      <w:r w:rsidRPr="0028617D">
        <w:t xml:space="preserve">The authors wish to thank the Czech Grant Agency (202/09/1626) for the financial support. This </w:t>
      </w:r>
      <w:r>
        <w:t>research</w:t>
      </w:r>
      <w:r w:rsidRPr="0028617D">
        <w:t xml:space="preserve"> was </w:t>
      </w:r>
      <w:r>
        <w:t>also carried out</w:t>
      </w:r>
      <w:r w:rsidRPr="0028617D">
        <w:t xml:space="preserve"> with support of the Operational Programme Research and Development for Innovations co-funded by the European Regional Development Fund (ERDF) and national budget of the Czech Republic, within the framework of </w:t>
      </w:r>
      <w:r>
        <w:t>the</w:t>
      </w:r>
      <w:r w:rsidRPr="0028617D">
        <w:t xml:space="preserve"> Centre of Polymer Systems project (CZ.1.05/2.1.00/03.0111).</w:t>
      </w:r>
    </w:p>
    <w:p w:rsidR="00872126" w:rsidRPr="007C4698" w:rsidRDefault="00872126" w:rsidP="007010AB">
      <w:pPr>
        <w:pStyle w:val="Nadpis1"/>
        <w:numPr>
          <w:ilvl w:val="0"/>
          <w:numId w:val="0"/>
        </w:numPr>
        <w:spacing w:line="480" w:lineRule="auto"/>
        <w:ind w:left="432" w:hanging="432"/>
        <w:jc w:val="left"/>
        <w:rPr>
          <w:caps w:val="0"/>
        </w:rPr>
      </w:pPr>
      <w:r w:rsidRPr="007C4698">
        <w:rPr>
          <w:caps w:val="0"/>
        </w:rPr>
        <w:t>References</w:t>
      </w:r>
    </w:p>
    <w:p w:rsidR="00872126" w:rsidRPr="0028617D" w:rsidRDefault="00872126" w:rsidP="00492B5A">
      <w:pPr>
        <w:pStyle w:val="Reference"/>
        <w:spacing w:line="480" w:lineRule="auto"/>
        <w:ind w:left="510" w:hanging="510"/>
        <w:rPr>
          <w:sz w:val="24"/>
          <w:szCs w:val="24"/>
        </w:rPr>
      </w:pPr>
      <w:r>
        <w:rPr>
          <w:sz w:val="24"/>
          <w:szCs w:val="24"/>
        </w:rPr>
        <w:t>[1]</w:t>
      </w:r>
      <w:r>
        <w:rPr>
          <w:sz w:val="24"/>
          <w:szCs w:val="24"/>
        </w:rPr>
        <w:tab/>
      </w:r>
      <w:r w:rsidRPr="0028617D">
        <w:rPr>
          <w:sz w:val="24"/>
          <w:szCs w:val="24"/>
        </w:rPr>
        <w:t>Quadrat O, Stejskal J. Polyaniline in electrorheology. J Ind Eng Chem 2006; 12: 352–361.</w:t>
      </w:r>
    </w:p>
    <w:p w:rsidR="00872126" w:rsidRPr="0028617D" w:rsidRDefault="00872126" w:rsidP="00492B5A">
      <w:pPr>
        <w:pStyle w:val="Reference"/>
        <w:spacing w:line="480" w:lineRule="auto"/>
        <w:ind w:left="510" w:hanging="510"/>
        <w:rPr>
          <w:sz w:val="24"/>
          <w:szCs w:val="24"/>
        </w:rPr>
      </w:pPr>
      <w:r>
        <w:rPr>
          <w:sz w:val="24"/>
          <w:szCs w:val="24"/>
        </w:rPr>
        <w:t>[2]</w:t>
      </w:r>
      <w:r>
        <w:rPr>
          <w:sz w:val="24"/>
          <w:szCs w:val="24"/>
        </w:rPr>
        <w:tab/>
      </w:r>
      <w:r w:rsidRPr="0028617D">
        <w:rPr>
          <w:sz w:val="24"/>
          <w:szCs w:val="24"/>
        </w:rPr>
        <w:t>Yin JB, Zhao XP. Electrorheology of nanofiber suspensions. Nanoscale Res Lett 2011; 6: 1–17.</w:t>
      </w:r>
    </w:p>
    <w:p w:rsidR="00872126" w:rsidRPr="0028617D" w:rsidRDefault="00872126" w:rsidP="00492B5A">
      <w:pPr>
        <w:pStyle w:val="Reference"/>
        <w:spacing w:line="480" w:lineRule="auto"/>
        <w:ind w:left="510" w:hanging="510"/>
        <w:rPr>
          <w:sz w:val="24"/>
          <w:szCs w:val="24"/>
        </w:rPr>
      </w:pPr>
      <w:bookmarkStart w:id="1" w:name="Name1"/>
      <w:r>
        <w:rPr>
          <w:sz w:val="24"/>
          <w:szCs w:val="24"/>
        </w:rPr>
        <w:t>[</w:t>
      </w:r>
      <w:r w:rsidRPr="0028617D">
        <w:rPr>
          <w:sz w:val="24"/>
          <w:szCs w:val="24"/>
        </w:rPr>
        <w:t>3</w:t>
      </w:r>
      <w:bookmarkEnd w:id="1"/>
      <w:r>
        <w:rPr>
          <w:sz w:val="24"/>
          <w:szCs w:val="24"/>
        </w:rPr>
        <w:t>]</w:t>
      </w:r>
      <w:r>
        <w:rPr>
          <w:sz w:val="24"/>
          <w:szCs w:val="24"/>
        </w:rPr>
        <w:tab/>
      </w:r>
      <w:r w:rsidRPr="0028617D">
        <w:rPr>
          <w:sz w:val="24"/>
          <w:szCs w:val="24"/>
        </w:rPr>
        <w:t>Plocharski J, Drabik H, Wyciślik H, Ciach T. Electrorheological properties of polyphenylene suspensions. Synth Met 1997; 88: 139–145.</w:t>
      </w:r>
    </w:p>
    <w:p w:rsidR="00872126" w:rsidRPr="0028617D" w:rsidRDefault="00872126" w:rsidP="00492B5A">
      <w:pPr>
        <w:pStyle w:val="Reference"/>
        <w:spacing w:line="480" w:lineRule="auto"/>
        <w:ind w:left="510" w:hanging="510"/>
        <w:rPr>
          <w:sz w:val="24"/>
          <w:szCs w:val="24"/>
        </w:rPr>
      </w:pPr>
      <w:r>
        <w:rPr>
          <w:sz w:val="24"/>
          <w:szCs w:val="24"/>
        </w:rPr>
        <w:t>[4]</w:t>
      </w:r>
      <w:r>
        <w:rPr>
          <w:sz w:val="24"/>
          <w:szCs w:val="24"/>
        </w:rPr>
        <w:tab/>
      </w:r>
      <w:r w:rsidRPr="0028617D">
        <w:rPr>
          <w:sz w:val="24"/>
          <w:szCs w:val="24"/>
        </w:rPr>
        <w:t>Sung JH, Cho MS, Choi HJ, Jhon MS. Electrorheology of semiconducting polymers. J Ind Eng Chem 2004; 10: 1217–1229.</w:t>
      </w:r>
    </w:p>
    <w:p w:rsidR="00872126" w:rsidRPr="0028617D" w:rsidRDefault="00872126" w:rsidP="00492B5A">
      <w:pPr>
        <w:pStyle w:val="Reference"/>
        <w:spacing w:line="480" w:lineRule="auto"/>
        <w:ind w:left="510" w:hanging="510"/>
        <w:rPr>
          <w:sz w:val="24"/>
          <w:szCs w:val="24"/>
        </w:rPr>
      </w:pPr>
      <w:r>
        <w:rPr>
          <w:sz w:val="24"/>
          <w:szCs w:val="24"/>
        </w:rPr>
        <w:t>[5]</w:t>
      </w:r>
      <w:r>
        <w:rPr>
          <w:sz w:val="24"/>
          <w:szCs w:val="24"/>
        </w:rPr>
        <w:tab/>
      </w:r>
      <w:r w:rsidRPr="0028617D">
        <w:rPr>
          <w:sz w:val="24"/>
          <w:szCs w:val="24"/>
        </w:rPr>
        <w:t>Hao T. Electrorheological suspensions. Adv Colloid Interface Sci 2002; 97: 1–35.</w:t>
      </w:r>
    </w:p>
    <w:p w:rsidR="00872126" w:rsidRPr="0028617D" w:rsidRDefault="00872126" w:rsidP="00492B5A">
      <w:pPr>
        <w:pStyle w:val="Reference"/>
        <w:spacing w:line="480" w:lineRule="auto"/>
        <w:ind w:left="510" w:hanging="510"/>
        <w:rPr>
          <w:sz w:val="24"/>
          <w:szCs w:val="24"/>
        </w:rPr>
      </w:pPr>
      <w:r>
        <w:rPr>
          <w:sz w:val="24"/>
          <w:szCs w:val="24"/>
        </w:rPr>
        <w:t>[6]</w:t>
      </w:r>
      <w:r>
        <w:rPr>
          <w:sz w:val="24"/>
          <w:szCs w:val="24"/>
        </w:rPr>
        <w:tab/>
      </w:r>
      <w:r w:rsidRPr="0028617D">
        <w:rPr>
          <w:sz w:val="24"/>
          <w:szCs w:val="24"/>
        </w:rPr>
        <w:t>Davis LC. Time-dependent and nonlinear effects in electrorheological fluids. J Appl Phys 1997; 81: 1985–1991.</w:t>
      </w:r>
    </w:p>
    <w:p w:rsidR="00872126" w:rsidRPr="0028617D" w:rsidRDefault="00872126" w:rsidP="00492B5A">
      <w:pPr>
        <w:pStyle w:val="Reference"/>
        <w:spacing w:line="480" w:lineRule="auto"/>
        <w:ind w:left="510" w:hanging="510"/>
        <w:rPr>
          <w:sz w:val="24"/>
          <w:szCs w:val="24"/>
        </w:rPr>
      </w:pPr>
      <w:r>
        <w:rPr>
          <w:sz w:val="24"/>
          <w:szCs w:val="24"/>
        </w:rPr>
        <w:t>[</w:t>
      </w:r>
      <w:r w:rsidRPr="0028617D">
        <w:rPr>
          <w:sz w:val="24"/>
          <w:szCs w:val="24"/>
        </w:rPr>
        <w:t>7</w:t>
      </w:r>
      <w:r>
        <w:rPr>
          <w:sz w:val="24"/>
          <w:szCs w:val="24"/>
        </w:rPr>
        <w:t>]</w:t>
      </w:r>
      <w:r>
        <w:rPr>
          <w:sz w:val="24"/>
          <w:szCs w:val="24"/>
        </w:rPr>
        <w:tab/>
      </w:r>
      <w:r w:rsidRPr="0028617D">
        <w:rPr>
          <w:sz w:val="24"/>
          <w:szCs w:val="24"/>
        </w:rPr>
        <w:t>Trlica J, Saha P, Quadrat O, Stejskal J. Electrical and electrorheological behavior of poly(aniline-</w:t>
      </w:r>
      <w:r w:rsidRPr="0028617D">
        <w:rPr>
          <w:i/>
          <w:iCs/>
          <w:sz w:val="24"/>
          <w:szCs w:val="24"/>
        </w:rPr>
        <w:t>co</w:t>
      </w:r>
      <w:r w:rsidRPr="0028617D">
        <w:rPr>
          <w:sz w:val="24"/>
          <w:szCs w:val="24"/>
        </w:rPr>
        <w:t xml:space="preserve">-1,4-phenylendiamine) suspensions. </w:t>
      </w:r>
      <w:r w:rsidRPr="0028617D">
        <w:rPr>
          <w:color w:val="000000"/>
          <w:sz w:val="24"/>
          <w:szCs w:val="24"/>
        </w:rPr>
        <w:t xml:space="preserve">Eur </w:t>
      </w:r>
      <w:r w:rsidRPr="0028617D">
        <w:rPr>
          <w:sz w:val="24"/>
          <w:szCs w:val="24"/>
        </w:rPr>
        <w:t>Polym J 2000; 36: 2313–2319.</w:t>
      </w:r>
    </w:p>
    <w:p w:rsidR="00872126" w:rsidRPr="0028617D" w:rsidRDefault="00872126" w:rsidP="00492B5A">
      <w:pPr>
        <w:pStyle w:val="Reference"/>
        <w:spacing w:line="480" w:lineRule="auto"/>
        <w:ind w:left="510" w:hanging="510"/>
        <w:rPr>
          <w:sz w:val="24"/>
          <w:szCs w:val="24"/>
        </w:rPr>
      </w:pPr>
      <w:r>
        <w:rPr>
          <w:sz w:val="24"/>
          <w:szCs w:val="24"/>
        </w:rPr>
        <w:t>[</w:t>
      </w:r>
      <w:r w:rsidRPr="0028617D">
        <w:rPr>
          <w:sz w:val="24"/>
          <w:szCs w:val="24"/>
        </w:rPr>
        <w:t>8</w:t>
      </w:r>
      <w:r>
        <w:rPr>
          <w:sz w:val="24"/>
          <w:szCs w:val="24"/>
        </w:rPr>
        <w:t>]</w:t>
      </w:r>
      <w:r>
        <w:rPr>
          <w:sz w:val="24"/>
          <w:szCs w:val="24"/>
        </w:rPr>
        <w:tab/>
      </w:r>
      <w:r w:rsidRPr="0028617D">
        <w:rPr>
          <w:sz w:val="24"/>
          <w:szCs w:val="24"/>
        </w:rPr>
        <w:t>Pavlinek V, Saha P, Kitano T, Stejskal J, Quadrat O. The effect of polyaniline layer deposited on silica particles on electrorheological and dielectric properties of their silicone–oil suspensions. Physica A 2005; 353: 21–28.</w:t>
      </w:r>
    </w:p>
    <w:p w:rsidR="00872126" w:rsidRPr="0028617D" w:rsidRDefault="00872126" w:rsidP="00492B5A">
      <w:pPr>
        <w:pStyle w:val="Reference"/>
        <w:spacing w:line="480" w:lineRule="auto"/>
        <w:ind w:left="510" w:hanging="510"/>
        <w:rPr>
          <w:sz w:val="24"/>
          <w:szCs w:val="24"/>
        </w:rPr>
      </w:pPr>
      <w:r>
        <w:rPr>
          <w:sz w:val="24"/>
          <w:szCs w:val="24"/>
        </w:rPr>
        <w:t>[9]</w:t>
      </w:r>
      <w:r>
        <w:rPr>
          <w:sz w:val="24"/>
          <w:szCs w:val="24"/>
        </w:rPr>
        <w:tab/>
      </w:r>
      <w:r w:rsidRPr="0028617D">
        <w:rPr>
          <w:sz w:val="24"/>
          <w:szCs w:val="24"/>
        </w:rPr>
        <w:t>Sedlacik M, Mrlik M, Pavlinek V, Saha P. Electrorheological properties of suspensions of hollow globular titanium oxide/pyrrole particles. Colloid Polym Sci 2012; 290: 41–48.</w:t>
      </w:r>
    </w:p>
    <w:p w:rsidR="00872126" w:rsidRPr="00E83CA1" w:rsidRDefault="00872126" w:rsidP="00492B5A">
      <w:pPr>
        <w:pStyle w:val="Reference"/>
        <w:spacing w:line="480" w:lineRule="auto"/>
        <w:ind w:left="510" w:hanging="510"/>
        <w:rPr>
          <w:sz w:val="24"/>
          <w:szCs w:val="24"/>
        </w:rPr>
      </w:pPr>
      <w:r>
        <w:rPr>
          <w:sz w:val="24"/>
          <w:szCs w:val="24"/>
        </w:rPr>
        <w:t>[10]</w:t>
      </w:r>
      <w:r>
        <w:rPr>
          <w:sz w:val="24"/>
          <w:szCs w:val="24"/>
        </w:rPr>
        <w:tab/>
      </w:r>
      <w:r w:rsidRPr="0028617D">
        <w:rPr>
          <w:sz w:val="24"/>
          <w:szCs w:val="24"/>
          <w:lang w:val="cs-CZ"/>
        </w:rPr>
        <w:t xml:space="preserve">Yin J, Shui Y, Chang R, Zhao X. </w:t>
      </w:r>
      <w:r w:rsidRPr="0028617D">
        <w:rPr>
          <w:sz w:val="24"/>
          <w:szCs w:val="24"/>
        </w:rPr>
        <w:t xml:space="preserve">Graphene-supported carbonaceous dielectric sheets and their </w:t>
      </w:r>
      <w:r>
        <w:rPr>
          <w:sz w:val="24"/>
          <w:szCs w:val="24"/>
        </w:rPr>
        <w:t>e</w:t>
      </w:r>
      <w:r w:rsidRPr="0028617D">
        <w:rPr>
          <w:sz w:val="24"/>
          <w:szCs w:val="24"/>
        </w:rPr>
        <w:t>lectrorheology. Carbon</w:t>
      </w:r>
      <w:r w:rsidRPr="0028617D">
        <w:rPr>
          <w:sz w:val="24"/>
          <w:szCs w:val="24"/>
          <w:lang w:val="cs-CZ"/>
        </w:rPr>
        <w:t xml:space="preserve"> 2012; 50: 5247–5255.</w:t>
      </w:r>
    </w:p>
    <w:p w:rsidR="00872126" w:rsidRPr="0028617D" w:rsidRDefault="00872126" w:rsidP="00492B5A">
      <w:pPr>
        <w:pStyle w:val="Reference"/>
        <w:spacing w:line="480" w:lineRule="auto"/>
        <w:ind w:left="510" w:hanging="510"/>
        <w:rPr>
          <w:sz w:val="24"/>
          <w:szCs w:val="24"/>
        </w:rPr>
      </w:pPr>
      <w:r>
        <w:rPr>
          <w:sz w:val="24"/>
          <w:szCs w:val="24"/>
        </w:rPr>
        <w:t>[</w:t>
      </w:r>
      <w:r w:rsidRPr="0028617D">
        <w:rPr>
          <w:sz w:val="24"/>
          <w:szCs w:val="24"/>
        </w:rPr>
        <w:t>11</w:t>
      </w:r>
      <w:r>
        <w:rPr>
          <w:sz w:val="24"/>
          <w:szCs w:val="24"/>
        </w:rPr>
        <w:t>]</w:t>
      </w:r>
      <w:r>
        <w:rPr>
          <w:sz w:val="24"/>
          <w:szCs w:val="24"/>
        </w:rPr>
        <w:tab/>
      </w:r>
      <w:r w:rsidRPr="0028617D">
        <w:rPr>
          <w:sz w:val="24"/>
          <w:szCs w:val="24"/>
        </w:rPr>
        <w:t>Kim DH, Kim YD. Electrorheological properties of polypyrrole and its composite ER fluids. J Ind Eng Chem 2007; 13: 879–894.</w:t>
      </w:r>
    </w:p>
    <w:p w:rsidR="00872126" w:rsidRPr="0028617D" w:rsidRDefault="00872126" w:rsidP="00492B5A">
      <w:pPr>
        <w:pStyle w:val="Reference"/>
        <w:spacing w:line="480" w:lineRule="auto"/>
        <w:ind w:left="510" w:hanging="510"/>
        <w:rPr>
          <w:sz w:val="24"/>
          <w:szCs w:val="24"/>
        </w:rPr>
      </w:pPr>
      <w:r>
        <w:rPr>
          <w:sz w:val="24"/>
          <w:szCs w:val="24"/>
        </w:rPr>
        <w:t>[</w:t>
      </w:r>
      <w:r w:rsidRPr="0028617D">
        <w:rPr>
          <w:sz w:val="24"/>
          <w:szCs w:val="24"/>
        </w:rPr>
        <w:t>12</w:t>
      </w:r>
      <w:r>
        <w:rPr>
          <w:sz w:val="24"/>
          <w:szCs w:val="24"/>
        </w:rPr>
        <w:t>]</w:t>
      </w:r>
      <w:r>
        <w:rPr>
          <w:sz w:val="24"/>
          <w:szCs w:val="24"/>
        </w:rPr>
        <w:tab/>
      </w:r>
      <w:r w:rsidRPr="0028617D">
        <w:rPr>
          <w:sz w:val="24"/>
          <w:szCs w:val="24"/>
        </w:rPr>
        <w:t>Choi HJ, Jhon MS. Electrorheology of polymers and nanocomposites. Soft Matter 2009; 5: 1562–1567.</w:t>
      </w:r>
    </w:p>
    <w:p w:rsidR="00872126" w:rsidRPr="0028617D" w:rsidRDefault="00872126" w:rsidP="00492B5A">
      <w:pPr>
        <w:pStyle w:val="Reference"/>
        <w:spacing w:line="480" w:lineRule="auto"/>
        <w:ind w:left="510" w:hanging="510"/>
        <w:rPr>
          <w:sz w:val="24"/>
          <w:szCs w:val="24"/>
        </w:rPr>
      </w:pPr>
      <w:r>
        <w:rPr>
          <w:sz w:val="24"/>
          <w:szCs w:val="24"/>
        </w:rPr>
        <w:t>[</w:t>
      </w:r>
      <w:r w:rsidRPr="0028617D">
        <w:rPr>
          <w:sz w:val="24"/>
          <w:szCs w:val="24"/>
        </w:rPr>
        <w:t>13</w:t>
      </w:r>
      <w:r>
        <w:rPr>
          <w:sz w:val="24"/>
          <w:szCs w:val="24"/>
        </w:rPr>
        <w:t>]</w:t>
      </w:r>
      <w:r>
        <w:rPr>
          <w:sz w:val="24"/>
          <w:szCs w:val="24"/>
        </w:rPr>
        <w:tab/>
      </w:r>
      <w:r w:rsidRPr="0028617D">
        <w:rPr>
          <w:sz w:val="24"/>
          <w:szCs w:val="24"/>
        </w:rPr>
        <w:t>Sim IS, Kim JW, Choi HJ, Kim ChA, Jhon MS. Preparation and electrorheological characteristics of poly(</w:t>
      </w:r>
      <w:r w:rsidRPr="001A01B8">
        <w:rPr>
          <w:i/>
          <w:iCs/>
          <w:sz w:val="24"/>
          <w:szCs w:val="24"/>
        </w:rPr>
        <w:t>p</w:t>
      </w:r>
      <w:r w:rsidRPr="0028617D">
        <w:rPr>
          <w:sz w:val="24"/>
          <w:szCs w:val="24"/>
        </w:rPr>
        <w:t>-phenylene)-based suspensions. Chem Mater 2001; 13: 1243–1247.</w:t>
      </w:r>
    </w:p>
    <w:p w:rsidR="00872126" w:rsidRPr="0028617D" w:rsidRDefault="00872126" w:rsidP="00492B5A">
      <w:pPr>
        <w:pStyle w:val="Reference"/>
        <w:spacing w:line="480" w:lineRule="auto"/>
        <w:ind w:left="510" w:hanging="510"/>
        <w:rPr>
          <w:sz w:val="24"/>
          <w:szCs w:val="24"/>
        </w:rPr>
      </w:pPr>
      <w:r>
        <w:rPr>
          <w:sz w:val="24"/>
          <w:szCs w:val="24"/>
        </w:rPr>
        <w:t>[</w:t>
      </w:r>
      <w:r w:rsidRPr="0028617D">
        <w:rPr>
          <w:sz w:val="24"/>
          <w:szCs w:val="24"/>
        </w:rPr>
        <w:t>14</w:t>
      </w:r>
      <w:r>
        <w:rPr>
          <w:sz w:val="24"/>
          <w:szCs w:val="24"/>
        </w:rPr>
        <w:t>]</w:t>
      </w:r>
      <w:r>
        <w:rPr>
          <w:sz w:val="24"/>
          <w:szCs w:val="24"/>
        </w:rPr>
        <w:tab/>
      </w:r>
      <w:r w:rsidRPr="0028617D">
        <w:rPr>
          <w:sz w:val="24"/>
          <w:szCs w:val="24"/>
        </w:rPr>
        <w:t>Trlica J, Saha P, Quadrat O and Stejskal J. Electrorheological activity of polyphenylenediamine suspensions in silicone oil. Physica A 2000; 283: 337–348.</w:t>
      </w:r>
    </w:p>
    <w:p w:rsidR="00872126" w:rsidRPr="0028617D" w:rsidRDefault="00872126" w:rsidP="00492B5A">
      <w:pPr>
        <w:pStyle w:val="Reference"/>
        <w:spacing w:line="480" w:lineRule="auto"/>
        <w:ind w:left="510" w:hanging="510"/>
        <w:rPr>
          <w:sz w:val="24"/>
          <w:szCs w:val="24"/>
        </w:rPr>
      </w:pPr>
      <w:r>
        <w:rPr>
          <w:sz w:val="24"/>
          <w:szCs w:val="24"/>
        </w:rPr>
        <w:t>[</w:t>
      </w:r>
      <w:r w:rsidRPr="0028617D">
        <w:rPr>
          <w:sz w:val="24"/>
          <w:szCs w:val="24"/>
        </w:rPr>
        <w:t>15</w:t>
      </w:r>
      <w:r>
        <w:rPr>
          <w:sz w:val="24"/>
          <w:szCs w:val="24"/>
        </w:rPr>
        <w:t>]</w:t>
      </w:r>
      <w:r>
        <w:rPr>
          <w:sz w:val="24"/>
          <w:szCs w:val="24"/>
        </w:rPr>
        <w:tab/>
      </w:r>
      <w:r w:rsidRPr="0028617D">
        <w:rPr>
          <w:sz w:val="24"/>
          <w:szCs w:val="24"/>
        </w:rPr>
        <w:t>Choi HJ, Cho MS, To K. Electrorheological and dielectric characteristics of semiconductive polyaniline-silicone oil suspensions. Physica A 1998; 254: 272–279.</w:t>
      </w:r>
    </w:p>
    <w:p w:rsidR="00872126" w:rsidRPr="0028617D" w:rsidRDefault="00872126" w:rsidP="00FB7D77">
      <w:pPr>
        <w:pStyle w:val="Reference"/>
        <w:spacing w:line="480" w:lineRule="auto"/>
        <w:ind w:left="510" w:hanging="510"/>
        <w:rPr>
          <w:sz w:val="24"/>
          <w:szCs w:val="24"/>
        </w:rPr>
      </w:pPr>
      <w:r>
        <w:rPr>
          <w:sz w:val="24"/>
          <w:szCs w:val="24"/>
        </w:rPr>
        <w:t>[</w:t>
      </w:r>
      <w:r w:rsidRPr="0028617D">
        <w:rPr>
          <w:sz w:val="24"/>
          <w:szCs w:val="24"/>
        </w:rPr>
        <w:t>16</w:t>
      </w:r>
      <w:r>
        <w:rPr>
          <w:sz w:val="24"/>
          <w:szCs w:val="24"/>
        </w:rPr>
        <w:t>]</w:t>
      </w:r>
      <w:r>
        <w:rPr>
          <w:sz w:val="24"/>
          <w:szCs w:val="24"/>
        </w:rPr>
        <w:tab/>
      </w:r>
      <w:r w:rsidRPr="0028617D">
        <w:rPr>
          <w:sz w:val="24"/>
          <w:szCs w:val="24"/>
        </w:rPr>
        <w:t xml:space="preserve">Choi HJ, Cho MS, </w:t>
      </w:r>
      <w:r>
        <w:rPr>
          <w:sz w:val="24"/>
          <w:szCs w:val="24"/>
        </w:rPr>
        <w:t>Jhon MS</w:t>
      </w:r>
      <w:r w:rsidRPr="0028617D">
        <w:rPr>
          <w:sz w:val="24"/>
          <w:szCs w:val="24"/>
        </w:rPr>
        <w:t xml:space="preserve">. </w:t>
      </w:r>
      <w:r>
        <w:rPr>
          <w:sz w:val="24"/>
          <w:szCs w:val="24"/>
        </w:rPr>
        <w:t>Electrorheological properties of poly(acene quinone) radical suspensions</w:t>
      </w:r>
      <w:r w:rsidRPr="0028617D">
        <w:rPr>
          <w:sz w:val="24"/>
          <w:szCs w:val="24"/>
        </w:rPr>
        <w:t xml:space="preserve">. </w:t>
      </w:r>
      <w:r>
        <w:rPr>
          <w:sz w:val="24"/>
          <w:szCs w:val="24"/>
        </w:rPr>
        <w:t xml:space="preserve">Polym Adv Tech </w:t>
      </w:r>
      <w:r>
        <w:rPr>
          <w:color w:val="000000"/>
          <w:sz w:val="24"/>
          <w:szCs w:val="24"/>
        </w:rPr>
        <w:t>1997</w:t>
      </w:r>
      <w:r w:rsidRPr="0028617D">
        <w:rPr>
          <w:color w:val="000000"/>
          <w:sz w:val="24"/>
          <w:szCs w:val="24"/>
        </w:rPr>
        <w:t xml:space="preserve">; </w:t>
      </w:r>
      <w:r>
        <w:rPr>
          <w:sz w:val="24"/>
          <w:szCs w:val="24"/>
        </w:rPr>
        <w:t>8</w:t>
      </w:r>
      <w:r w:rsidRPr="0028617D">
        <w:rPr>
          <w:sz w:val="24"/>
          <w:szCs w:val="24"/>
        </w:rPr>
        <w:t xml:space="preserve">: </w:t>
      </w:r>
      <w:r>
        <w:rPr>
          <w:sz w:val="24"/>
          <w:szCs w:val="24"/>
        </w:rPr>
        <w:t>6</w:t>
      </w:r>
      <w:r w:rsidRPr="0028617D">
        <w:rPr>
          <w:sz w:val="24"/>
          <w:szCs w:val="24"/>
        </w:rPr>
        <w:t>97–</w:t>
      </w:r>
      <w:r>
        <w:rPr>
          <w:sz w:val="24"/>
          <w:szCs w:val="24"/>
        </w:rPr>
        <w:t>700</w:t>
      </w:r>
      <w:r w:rsidRPr="0028617D">
        <w:rPr>
          <w:sz w:val="24"/>
          <w:szCs w:val="24"/>
        </w:rPr>
        <w:t>.</w:t>
      </w:r>
    </w:p>
    <w:p w:rsidR="00872126" w:rsidRPr="0028617D" w:rsidRDefault="00872126" w:rsidP="00FB7D77">
      <w:pPr>
        <w:pStyle w:val="Reference"/>
        <w:spacing w:line="480" w:lineRule="auto"/>
        <w:ind w:left="510" w:hanging="510"/>
        <w:rPr>
          <w:sz w:val="24"/>
          <w:szCs w:val="24"/>
        </w:rPr>
      </w:pPr>
      <w:r>
        <w:rPr>
          <w:sz w:val="24"/>
          <w:szCs w:val="24"/>
        </w:rPr>
        <w:t>[</w:t>
      </w:r>
      <w:r w:rsidRPr="0028617D">
        <w:rPr>
          <w:sz w:val="24"/>
          <w:szCs w:val="24"/>
        </w:rPr>
        <w:t>17</w:t>
      </w:r>
      <w:r>
        <w:rPr>
          <w:sz w:val="24"/>
          <w:szCs w:val="24"/>
        </w:rPr>
        <w:t>]</w:t>
      </w:r>
      <w:r>
        <w:rPr>
          <w:sz w:val="24"/>
          <w:szCs w:val="24"/>
        </w:rPr>
        <w:tab/>
      </w:r>
      <w:r w:rsidRPr="0028617D">
        <w:rPr>
          <w:sz w:val="24"/>
          <w:szCs w:val="24"/>
        </w:rPr>
        <w:t xml:space="preserve">Fang FF, Liu YD, Lee IS, Choi HJ. Well controlled core/shell type polymeric microspheres coated with conducting polyaniline: fabrication and electrorheology. RSC Adv 2011; 1: 1026–1032. </w:t>
      </w:r>
    </w:p>
    <w:p w:rsidR="00872126" w:rsidRPr="0028617D" w:rsidRDefault="00872126" w:rsidP="00FB7D77">
      <w:pPr>
        <w:pStyle w:val="Reference"/>
        <w:spacing w:line="480" w:lineRule="auto"/>
        <w:ind w:left="510" w:hanging="510"/>
        <w:rPr>
          <w:sz w:val="24"/>
          <w:szCs w:val="24"/>
        </w:rPr>
      </w:pPr>
      <w:r>
        <w:rPr>
          <w:sz w:val="24"/>
          <w:szCs w:val="24"/>
        </w:rPr>
        <w:t>[</w:t>
      </w:r>
      <w:r w:rsidRPr="0028617D">
        <w:rPr>
          <w:sz w:val="24"/>
          <w:szCs w:val="24"/>
        </w:rPr>
        <w:t>18</w:t>
      </w:r>
      <w:r>
        <w:rPr>
          <w:sz w:val="24"/>
          <w:szCs w:val="24"/>
        </w:rPr>
        <w:t>]</w:t>
      </w:r>
      <w:r>
        <w:rPr>
          <w:sz w:val="24"/>
          <w:szCs w:val="24"/>
        </w:rPr>
        <w:tab/>
      </w:r>
      <w:r w:rsidRPr="0028617D">
        <w:rPr>
          <w:sz w:val="24"/>
          <w:szCs w:val="24"/>
        </w:rPr>
        <w:t>Xia X, Yin JB, Qiang PF, Zhao XP. Electrorheological properties of thermo-oxidative polypyrrole nanofibers. Polymer 2011; 52: 786–792.</w:t>
      </w:r>
    </w:p>
    <w:p w:rsidR="00872126" w:rsidRPr="0028617D" w:rsidRDefault="00872126" w:rsidP="00FB7D77">
      <w:pPr>
        <w:pStyle w:val="Reference"/>
        <w:spacing w:line="480" w:lineRule="auto"/>
        <w:ind w:left="510" w:hanging="510"/>
        <w:rPr>
          <w:sz w:val="24"/>
          <w:szCs w:val="24"/>
        </w:rPr>
      </w:pPr>
      <w:r>
        <w:rPr>
          <w:sz w:val="24"/>
          <w:szCs w:val="24"/>
        </w:rPr>
        <w:t>[</w:t>
      </w:r>
      <w:r w:rsidRPr="0028617D">
        <w:rPr>
          <w:sz w:val="24"/>
          <w:szCs w:val="24"/>
        </w:rPr>
        <w:t>19</w:t>
      </w:r>
      <w:r>
        <w:rPr>
          <w:sz w:val="24"/>
          <w:szCs w:val="24"/>
        </w:rPr>
        <w:t>]</w:t>
      </w:r>
      <w:r>
        <w:rPr>
          <w:sz w:val="24"/>
          <w:szCs w:val="24"/>
        </w:rPr>
        <w:tab/>
      </w:r>
      <w:r w:rsidRPr="0028617D">
        <w:rPr>
          <w:sz w:val="24"/>
          <w:szCs w:val="24"/>
        </w:rPr>
        <w:t>Yin JB, Xia X, Xiang LQ, Zhao XP. Temperature effect of electrorheological fluids based on polyaniline derived carbonaceous nanotubes. Smart Mater Struct 2011; 20: 015002 (1–8).</w:t>
      </w:r>
    </w:p>
    <w:p w:rsidR="00872126" w:rsidRPr="0028617D" w:rsidRDefault="00872126" w:rsidP="00FB7D77">
      <w:pPr>
        <w:pStyle w:val="Reference"/>
        <w:spacing w:line="480" w:lineRule="auto"/>
        <w:ind w:left="510" w:hanging="510"/>
        <w:rPr>
          <w:sz w:val="24"/>
          <w:szCs w:val="24"/>
        </w:rPr>
      </w:pPr>
      <w:r>
        <w:rPr>
          <w:sz w:val="24"/>
          <w:szCs w:val="24"/>
        </w:rPr>
        <w:t>[20]</w:t>
      </w:r>
      <w:r>
        <w:rPr>
          <w:sz w:val="24"/>
          <w:szCs w:val="24"/>
        </w:rPr>
        <w:tab/>
      </w:r>
      <w:r w:rsidRPr="0028617D">
        <w:rPr>
          <w:sz w:val="24"/>
          <w:szCs w:val="24"/>
        </w:rPr>
        <w:t>Yin JB, Xia X, Zhao XP. Polym Degrad Stab 2012; 97: 2356–2363.</w:t>
      </w:r>
    </w:p>
    <w:p w:rsidR="00872126" w:rsidRPr="0028617D" w:rsidRDefault="00872126" w:rsidP="00FB7D77">
      <w:pPr>
        <w:pStyle w:val="Reference"/>
        <w:spacing w:line="480" w:lineRule="auto"/>
        <w:ind w:left="510" w:hanging="510"/>
        <w:rPr>
          <w:sz w:val="24"/>
          <w:szCs w:val="24"/>
        </w:rPr>
      </w:pPr>
      <w:r>
        <w:rPr>
          <w:sz w:val="24"/>
          <w:szCs w:val="24"/>
        </w:rPr>
        <w:t>[</w:t>
      </w:r>
      <w:r w:rsidRPr="0028617D">
        <w:rPr>
          <w:sz w:val="24"/>
          <w:szCs w:val="24"/>
        </w:rPr>
        <w:t>21</w:t>
      </w:r>
      <w:r>
        <w:rPr>
          <w:sz w:val="24"/>
          <w:szCs w:val="24"/>
        </w:rPr>
        <w:t>]</w:t>
      </w:r>
      <w:r>
        <w:rPr>
          <w:sz w:val="24"/>
          <w:szCs w:val="24"/>
        </w:rPr>
        <w:tab/>
      </w:r>
      <w:r w:rsidRPr="0028617D">
        <w:rPr>
          <w:sz w:val="24"/>
          <w:szCs w:val="24"/>
        </w:rPr>
        <w:t>Chen YZ, Wang BP, Dong SJ, Wang YP, Liu YN. Rectangular microscale carbon tubes with protuberant wall for high-rate electrochemical capacitors. Electrochim Acta 2012; 80: 34–40.</w:t>
      </w:r>
    </w:p>
    <w:p w:rsidR="00872126" w:rsidRPr="0028617D" w:rsidRDefault="00872126" w:rsidP="00FB7D77">
      <w:pPr>
        <w:pStyle w:val="Reference"/>
        <w:spacing w:line="480" w:lineRule="auto"/>
        <w:ind w:left="510" w:hanging="510"/>
        <w:rPr>
          <w:sz w:val="24"/>
          <w:szCs w:val="24"/>
        </w:rPr>
      </w:pPr>
      <w:r>
        <w:rPr>
          <w:sz w:val="24"/>
          <w:szCs w:val="24"/>
        </w:rPr>
        <w:t>[</w:t>
      </w:r>
      <w:r w:rsidRPr="0028617D">
        <w:rPr>
          <w:sz w:val="24"/>
          <w:szCs w:val="24"/>
        </w:rPr>
        <w:t>22</w:t>
      </w:r>
      <w:r>
        <w:rPr>
          <w:sz w:val="24"/>
          <w:szCs w:val="24"/>
        </w:rPr>
        <w:t>]</w:t>
      </w:r>
      <w:r>
        <w:rPr>
          <w:sz w:val="24"/>
          <w:szCs w:val="24"/>
        </w:rPr>
        <w:tab/>
      </w:r>
      <w:r w:rsidRPr="0028617D">
        <w:rPr>
          <w:sz w:val="24"/>
          <w:szCs w:val="24"/>
        </w:rPr>
        <w:t>Trchová M, Konyushenko EN, Stejskal J, Kovářová J, Ćirić-Marjanović G. The conversion of polyaniline nanotubes to nitrogen-containing carbon nanotubes and their comparison with multi-walled carbon nanotubes. Polym Degrad Stab 2009; 94: 929–938.</w:t>
      </w:r>
    </w:p>
    <w:p w:rsidR="00872126" w:rsidRPr="0028617D" w:rsidRDefault="00872126" w:rsidP="00FB7D77">
      <w:pPr>
        <w:pStyle w:val="Reference"/>
        <w:spacing w:line="480" w:lineRule="auto"/>
        <w:ind w:left="510" w:hanging="510"/>
        <w:rPr>
          <w:sz w:val="24"/>
          <w:szCs w:val="24"/>
        </w:rPr>
      </w:pPr>
      <w:r>
        <w:rPr>
          <w:sz w:val="24"/>
          <w:szCs w:val="24"/>
        </w:rPr>
        <w:t>[</w:t>
      </w:r>
      <w:r w:rsidRPr="0028617D">
        <w:rPr>
          <w:sz w:val="24"/>
          <w:szCs w:val="24"/>
        </w:rPr>
        <w:t>23</w:t>
      </w:r>
      <w:r>
        <w:rPr>
          <w:sz w:val="24"/>
          <w:szCs w:val="24"/>
        </w:rPr>
        <w:t>]</w:t>
      </w:r>
      <w:r>
        <w:rPr>
          <w:sz w:val="24"/>
          <w:szCs w:val="24"/>
        </w:rPr>
        <w:tab/>
      </w:r>
      <w:r w:rsidRPr="0028617D">
        <w:rPr>
          <w:sz w:val="24"/>
          <w:szCs w:val="24"/>
        </w:rPr>
        <w:t>Bae JW, Jang JS. Fabrication of carbon nanotubes from conducting polymer precursor as field emitter. J Ind Eng Chem 2012; 18: 1921–1924.</w:t>
      </w:r>
    </w:p>
    <w:p w:rsidR="00872126" w:rsidRPr="0028617D" w:rsidRDefault="00872126" w:rsidP="00FB7D77">
      <w:pPr>
        <w:pStyle w:val="Reference"/>
        <w:spacing w:line="480" w:lineRule="auto"/>
        <w:ind w:left="510" w:hanging="510"/>
        <w:rPr>
          <w:sz w:val="24"/>
          <w:szCs w:val="24"/>
        </w:rPr>
      </w:pPr>
      <w:r>
        <w:rPr>
          <w:sz w:val="24"/>
          <w:szCs w:val="24"/>
        </w:rPr>
        <w:t>[</w:t>
      </w:r>
      <w:r w:rsidRPr="0028617D">
        <w:rPr>
          <w:sz w:val="24"/>
          <w:szCs w:val="24"/>
        </w:rPr>
        <w:t>24</w:t>
      </w:r>
      <w:r>
        <w:rPr>
          <w:sz w:val="24"/>
          <w:szCs w:val="24"/>
        </w:rPr>
        <w:t>]</w:t>
      </w:r>
      <w:r>
        <w:rPr>
          <w:sz w:val="24"/>
          <w:szCs w:val="24"/>
        </w:rPr>
        <w:tab/>
      </w:r>
      <w:r w:rsidRPr="0028617D">
        <w:rPr>
          <w:sz w:val="24"/>
          <w:szCs w:val="24"/>
        </w:rPr>
        <w:t>Rozlívková Z, Trchová M, Exnerová M, Stejskal J. The carbonization of granular polyaniline to produce nitrogen-containing carbon. Synth Met 2011; 161: 1122</w:t>
      </w:r>
      <w:r>
        <w:rPr>
          <w:sz w:val="24"/>
          <w:szCs w:val="24"/>
        </w:rPr>
        <w:t>–</w:t>
      </w:r>
      <w:r w:rsidRPr="0028617D">
        <w:rPr>
          <w:sz w:val="24"/>
          <w:szCs w:val="24"/>
        </w:rPr>
        <w:t>1129.</w:t>
      </w:r>
    </w:p>
    <w:p w:rsidR="00872126" w:rsidRPr="0028617D" w:rsidRDefault="00872126" w:rsidP="00FB7D77">
      <w:pPr>
        <w:pStyle w:val="Reference"/>
        <w:spacing w:line="480" w:lineRule="auto"/>
        <w:ind w:left="510" w:hanging="510"/>
        <w:rPr>
          <w:sz w:val="24"/>
          <w:szCs w:val="24"/>
        </w:rPr>
      </w:pPr>
      <w:r>
        <w:rPr>
          <w:sz w:val="24"/>
          <w:szCs w:val="24"/>
        </w:rPr>
        <w:t>[25]</w:t>
      </w:r>
      <w:r>
        <w:rPr>
          <w:sz w:val="24"/>
          <w:szCs w:val="24"/>
        </w:rPr>
        <w:tab/>
      </w:r>
      <w:r w:rsidRPr="0028617D">
        <w:rPr>
          <w:sz w:val="24"/>
          <w:szCs w:val="24"/>
        </w:rPr>
        <w:t>Yin J, Xia X, Xiang L, Zhao X. Conductivity and polarization of carbonaceous nanotubes derived from polyaniline nanotubes and their electrorheology when dispersed in silicone oil. Carbon 2010; 48: 2958–2967.</w:t>
      </w:r>
    </w:p>
    <w:p w:rsidR="00872126" w:rsidRPr="0028617D" w:rsidRDefault="00872126" w:rsidP="00FB7D77">
      <w:pPr>
        <w:pStyle w:val="Reference"/>
        <w:spacing w:line="480" w:lineRule="auto"/>
        <w:ind w:left="510" w:hanging="510"/>
        <w:rPr>
          <w:sz w:val="24"/>
          <w:szCs w:val="24"/>
        </w:rPr>
      </w:pPr>
      <w:r>
        <w:rPr>
          <w:sz w:val="24"/>
          <w:szCs w:val="24"/>
        </w:rPr>
        <w:t>[</w:t>
      </w:r>
      <w:r w:rsidRPr="0028617D">
        <w:rPr>
          <w:sz w:val="24"/>
          <w:szCs w:val="24"/>
        </w:rPr>
        <w:t>26</w:t>
      </w:r>
      <w:r>
        <w:rPr>
          <w:sz w:val="24"/>
          <w:szCs w:val="24"/>
        </w:rPr>
        <w:t>]</w:t>
      </w:r>
      <w:r>
        <w:rPr>
          <w:sz w:val="24"/>
          <w:szCs w:val="24"/>
        </w:rPr>
        <w:tab/>
      </w:r>
      <w:r w:rsidRPr="0028617D">
        <w:rPr>
          <w:sz w:val="24"/>
          <w:szCs w:val="24"/>
        </w:rPr>
        <w:t xml:space="preserve">Gavrilov N, Pašti IA, Mitrić M, Travas-Sejdić J, Ćirić-Marjanović G, Mentus SV. Electrocatalysis of oxygen reduction reaction on polyaniline-derived nitrogen-doped carbon nanoparticle surfaces in alkaline media. J Power Sources 2012; 220: 306–316. </w:t>
      </w:r>
    </w:p>
    <w:p w:rsidR="00872126" w:rsidRPr="0028617D" w:rsidRDefault="00872126" w:rsidP="00FB7D77">
      <w:pPr>
        <w:pStyle w:val="Reference"/>
        <w:spacing w:line="480" w:lineRule="auto"/>
        <w:ind w:left="510" w:hanging="510"/>
        <w:rPr>
          <w:sz w:val="24"/>
          <w:szCs w:val="24"/>
        </w:rPr>
      </w:pPr>
      <w:r>
        <w:rPr>
          <w:sz w:val="24"/>
          <w:szCs w:val="24"/>
        </w:rPr>
        <w:t>[</w:t>
      </w:r>
      <w:r w:rsidRPr="0028617D">
        <w:rPr>
          <w:sz w:val="24"/>
          <w:szCs w:val="24"/>
        </w:rPr>
        <w:t>27</w:t>
      </w:r>
      <w:r>
        <w:rPr>
          <w:sz w:val="24"/>
          <w:szCs w:val="24"/>
        </w:rPr>
        <w:t>]</w:t>
      </w:r>
      <w:r>
        <w:rPr>
          <w:sz w:val="24"/>
          <w:szCs w:val="24"/>
        </w:rPr>
        <w:tab/>
      </w:r>
      <w:r w:rsidRPr="0028617D">
        <w:rPr>
          <w:sz w:val="24"/>
          <w:szCs w:val="24"/>
        </w:rPr>
        <w:t>Yuan DS, Zhou TX, Zhou SL, Zou WJ, Mo SS, Xia NN. Nitrogen-enriched carbon nanowires from the direct carbonization of polyaniline nanowires and its electrochemical properties. Electrochem Commun 2011; 13: 242–246.</w:t>
      </w:r>
    </w:p>
    <w:p w:rsidR="00872126" w:rsidRPr="0028617D" w:rsidRDefault="00872126" w:rsidP="00FB7D77">
      <w:pPr>
        <w:pStyle w:val="Reference"/>
        <w:spacing w:line="480" w:lineRule="auto"/>
        <w:ind w:left="510" w:hanging="510"/>
        <w:rPr>
          <w:sz w:val="24"/>
          <w:szCs w:val="24"/>
        </w:rPr>
      </w:pPr>
      <w:r>
        <w:rPr>
          <w:sz w:val="24"/>
          <w:szCs w:val="24"/>
        </w:rPr>
        <w:t>[</w:t>
      </w:r>
      <w:r w:rsidRPr="0028617D">
        <w:rPr>
          <w:sz w:val="24"/>
          <w:szCs w:val="24"/>
        </w:rPr>
        <w:t>28</w:t>
      </w:r>
      <w:r>
        <w:rPr>
          <w:sz w:val="24"/>
          <w:szCs w:val="24"/>
        </w:rPr>
        <w:t>]</w:t>
      </w:r>
      <w:r>
        <w:rPr>
          <w:sz w:val="24"/>
          <w:szCs w:val="24"/>
        </w:rPr>
        <w:tab/>
      </w:r>
      <w:r w:rsidRPr="0028617D">
        <w:rPr>
          <w:sz w:val="24"/>
          <w:szCs w:val="24"/>
        </w:rPr>
        <w:t>Yuan DS, Yuan XL, Zhou SL, Zou WJ, Zhou TX. N-Doped carbon nanorods as ultrasensitive electrochemical sensors for the determination of dopamine. RSC Adv 2012; 2: 8157–8163.</w:t>
      </w:r>
    </w:p>
    <w:p w:rsidR="00872126" w:rsidRPr="002460A9" w:rsidRDefault="00872126" w:rsidP="00FB7D77">
      <w:pPr>
        <w:pStyle w:val="Reference"/>
        <w:spacing w:line="480" w:lineRule="auto"/>
        <w:ind w:left="510" w:hanging="510"/>
        <w:rPr>
          <w:sz w:val="24"/>
          <w:szCs w:val="24"/>
          <w:lang w:val="pt-BR"/>
        </w:rPr>
      </w:pPr>
      <w:r>
        <w:rPr>
          <w:sz w:val="24"/>
          <w:szCs w:val="24"/>
        </w:rPr>
        <w:t>[</w:t>
      </w:r>
      <w:r w:rsidRPr="0028617D">
        <w:rPr>
          <w:sz w:val="24"/>
          <w:szCs w:val="24"/>
        </w:rPr>
        <w:t>29</w:t>
      </w:r>
      <w:r>
        <w:rPr>
          <w:sz w:val="24"/>
          <w:szCs w:val="24"/>
        </w:rPr>
        <w:t>]</w:t>
      </w:r>
      <w:r>
        <w:rPr>
          <w:sz w:val="24"/>
          <w:szCs w:val="24"/>
        </w:rPr>
        <w:tab/>
      </w:r>
      <w:r w:rsidRPr="0028617D">
        <w:rPr>
          <w:sz w:val="24"/>
          <w:szCs w:val="24"/>
        </w:rPr>
        <w:t xml:space="preserve">Havriliak S, Negami S. A complex plane analysis of α-dispersions in some polymer systems. </w:t>
      </w:r>
      <w:r w:rsidRPr="002460A9">
        <w:rPr>
          <w:sz w:val="24"/>
          <w:szCs w:val="24"/>
          <w:lang w:val="pt-BR"/>
        </w:rPr>
        <w:t>J Polym Sci 1966; 14: 99–117.</w:t>
      </w:r>
    </w:p>
    <w:p w:rsidR="00872126" w:rsidRPr="0028617D" w:rsidRDefault="00872126" w:rsidP="00FB7D77">
      <w:pPr>
        <w:pStyle w:val="Reference"/>
        <w:spacing w:line="480" w:lineRule="auto"/>
        <w:ind w:left="510" w:hanging="510"/>
        <w:rPr>
          <w:sz w:val="24"/>
          <w:szCs w:val="24"/>
          <w:lang w:eastAsia="zh-CN"/>
        </w:rPr>
      </w:pPr>
      <w:r>
        <w:rPr>
          <w:sz w:val="24"/>
          <w:szCs w:val="24"/>
          <w:lang w:val="pt-BR"/>
        </w:rPr>
        <w:t>[</w:t>
      </w:r>
      <w:r w:rsidRPr="002460A9">
        <w:rPr>
          <w:sz w:val="24"/>
          <w:szCs w:val="24"/>
          <w:lang w:val="pt-BR"/>
        </w:rPr>
        <w:t>30</w:t>
      </w:r>
      <w:r>
        <w:rPr>
          <w:sz w:val="24"/>
          <w:szCs w:val="24"/>
          <w:lang w:val="pt-BR"/>
        </w:rPr>
        <w:t>]</w:t>
      </w:r>
      <w:r>
        <w:rPr>
          <w:sz w:val="24"/>
          <w:szCs w:val="24"/>
          <w:lang w:val="pt-BR"/>
        </w:rPr>
        <w:tab/>
      </w:r>
      <w:r w:rsidRPr="002460A9">
        <w:rPr>
          <w:sz w:val="24"/>
          <w:szCs w:val="24"/>
          <w:lang w:val="pt-BR" w:eastAsia="zh-CN"/>
        </w:rPr>
        <w:t xml:space="preserve">Sestrem RH, Ferreira DC, Landers R; Temperini MLA, do Nascimento GM. </w:t>
      </w:r>
      <w:r w:rsidRPr="0028617D">
        <w:rPr>
          <w:sz w:val="24"/>
          <w:szCs w:val="24"/>
          <w:lang w:eastAsia="zh-CN"/>
        </w:rPr>
        <w:t>Structure of chemically prepared poly-(para)phenylendiamine) investigated by spectroscopic techniques. Polymer 2009; 50: 6043–6048.</w:t>
      </w:r>
    </w:p>
    <w:p w:rsidR="00872126" w:rsidRPr="009A1129" w:rsidRDefault="00872126" w:rsidP="00FB7D77">
      <w:pPr>
        <w:pStyle w:val="Reference"/>
        <w:spacing w:line="480" w:lineRule="auto"/>
        <w:ind w:left="510" w:hanging="510"/>
        <w:rPr>
          <w:color w:val="000000"/>
          <w:sz w:val="24"/>
          <w:szCs w:val="24"/>
          <w:lang w:val="pl-PL" w:eastAsia="zh-CN"/>
        </w:rPr>
      </w:pPr>
      <w:r>
        <w:rPr>
          <w:sz w:val="24"/>
          <w:szCs w:val="24"/>
        </w:rPr>
        <w:t>[</w:t>
      </w:r>
      <w:r w:rsidRPr="0028617D">
        <w:rPr>
          <w:sz w:val="24"/>
          <w:szCs w:val="24"/>
        </w:rPr>
        <w:t>31</w:t>
      </w:r>
      <w:r>
        <w:rPr>
          <w:sz w:val="24"/>
          <w:szCs w:val="24"/>
        </w:rPr>
        <w:t>]</w:t>
      </w:r>
      <w:r>
        <w:rPr>
          <w:sz w:val="24"/>
          <w:szCs w:val="24"/>
        </w:rPr>
        <w:tab/>
      </w:r>
      <w:r w:rsidRPr="0028617D">
        <w:rPr>
          <w:color w:val="000000"/>
          <w:sz w:val="24"/>
          <w:szCs w:val="24"/>
          <w:lang w:eastAsia="zh-CN"/>
        </w:rPr>
        <w:t xml:space="preserve">Brolo AG, Sanderson AC. Surface-enhanced Raman scattering (SERS) from a silver electrode modified with oxazine 720. </w:t>
      </w:r>
      <w:r w:rsidRPr="009A1129">
        <w:rPr>
          <w:color w:val="000000"/>
          <w:sz w:val="24"/>
          <w:szCs w:val="24"/>
          <w:lang w:val="pl-PL" w:eastAsia="zh-CN"/>
        </w:rPr>
        <w:t>Can J Chem 2004; 82: 1474–1480.</w:t>
      </w:r>
    </w:p>
    <w:p w:rsidR="00872126" w:rsidRPr="0028617D" w:rsidRDefault="00872126" w:rsidP="00FB7D77">
      <w:pPr>
        <w:pStyle w:val="Reference"/>
        <w:spacing w:line="480" w:lineRule="auto"/>
        <w:ind w:left="510" w:hanging="510"/>
        <w:rPr>
          <w:color w:val="000000"/>
          <w:sz w:val="24"/>
          <w:szCs w:val="24"/>
          <w:lang w:eastAsia="zh-CN"/>
        </w:rPr>
      </w:pPr>
      <w:r w:rsidRPr="009A1129">
        <w:rPr>
          <w:sz w:val="24"/>
          <w:szCs w:val="24"/>
          <w:lang w:val="pl-PL"/>
        </w:rPr>
        <w:t>[32]</w:t>
      </w:r>
      <w:r w:rsidRPr="009A1129">
        <w:rPr>
          <w:sz w:val="24"/>
          <w:szCs w:val="24"/>
          <w:lang w:val="pl-PL"/>
        </w:rPr>
        <w:tab/>
      </w:r>
      <w:r w:rsidRPr="009A1129">
        <w:rPr>
          <w:color w:val="000000"/>
          <w:sz w:val="24"/>
          <w:szCs w:val="24"/>
          <w:lang w:val="pl-PL" w:eastAsia="zh-CN"/>
        </w:rPr>
        <w:t xml:space="preserve">Do Nascimento GM, Silva CHB, Temperini MLA. </w:t>
      </w:r>
      <w:r w:rsidRPr="0028617D">
        <w:rPr>
          <w:color w:val="000000"/>
          <w:sz w:val="24"/>
          <w:szCs w:val="24"/>
          <w:lang w:eastAsia="zh-CN"/>
        </w:rPr>
        <w:t>Spectroscopic characterization of the structural changes of polyaniline nanofibers after heating. Polym Degrad</w:t>
      </w:r>
      <w:r>
        <w:rPr>
          <w:color w:val="000000"/>
          <w:sz w:val="24"/>
          <w:szCs w:val="24"/>
          <w:lang w:eastAsia="zh-CN"/>
        </w:rPr>
        <w:t xml:space="preserve"> </w:t>
      </w:r>
      <w:r w:rsidRPr="0028617D">
        <w:rPr>
          <w:color w:val="000000"/>
          <w:sz w:val="24"/>
          <w:szCs w:val="24"/>
          <w:lang w:eastAsia="zh-CN"/>
        </w:rPr>
        <w:t>Stab 2008; 93: 291–297.</w:t>
      </w:r>
    </w:p>
    <w:p w:rsidR="00872126" w:rsidRPr="0028617D" w:rsidRDefault="00872126" w:rsidP="00FB7D77">
      <w:pPr>
        <w:pStyle w:val="Reference"/>
        <w:spacing w:line="480" w:lineRule="auto"/>
        <w:ind w:left="510" w:hanging="510"/>
        <w:rPr>
          <w:color w:val="000000"/>
          <w:sz w:val="24"/>
          <w:szCs w:val="24"/>
          <w:lang w:eastAsia="zh-CN"/>
        </w:rPr>
      </w:pPr>
      <w:r>
        <w:rPr>
          <w:sz w:val="24"/>
          <w:szCs w:val="24"/>
        </w:rPr>
        <w:t>[</w:t>
      </w:r>
      <w:r w:rsidRPr="0028617D">
        <w:rPr>
          <w:sz w:val="24"/>
          <w:szCs w:val="24"/>
        </w:rPr>
        <w:t>33</w:t>
      </w:r>
      <w:r>
        <w:rPr>
          <w:sz w:val="24"/>
          <w:szCs w:val="24"/>
        </w:rPr>
        <w:t>]</w:t>
      </w:r>
      <w:r>
        <w:rPr>
          <w:sz w:val="24"/>
          <w:szCs w:val="24"/>
        </w:rPr>
        <w:tab/>
      </w:r>
      <w:r w:rsidRPr="0028617D">
        <w:rPr>
          <w:color w:val="000000"/>
          <w:sz w:val="24"/>
          <w:szCs w:val="24"/>
          <w:lang w:eastAsia="zh-CN"/>
        </w:rPr>
        <w:t>Quillard S, Louarn G, Lefrant S, MacDiarmid AG. Vibrational analysis of polyaniline – a comparative study of leucoemeraldine, emeraldine, and pernigraniline bases. Phys Rev</w:t>
      </w:r>
      <w:r>
        <w:rPr>
          <w:color w:val="000000"/>
          <w:sz w:val="24"/>
          <w:szCs w:val="24"/>
          <w:lang w:eastAsia="zh-CN"/>
        </w:rPr>
        <w:t xml:space="preserve"> </w:t>
      </w:r>
      <w:r w:rsidRPr="0028617D">
        <w:rPr>
          <w:color w:val="000000"/>
          <w:sz w:val="24"/>
          <w:szCs w:val="24"/>
          <w:lang w:eastAsia="zh-CN"/>
        </w:rPr>
        <w:t>B 1994; 50: 12496–12508.</w:t>
      </w:r>
    </w:p>
    <w:p w:rsidR="00872126" w:rsidRPr="0028617D" w:rsidRDefault="00872126" w:rsidP="00FB7D77">
      <w:pPr>
        <w:pStyle w:val="Reference"/>
        <w:spacing w:line="480" w:lineRule="auto"/>
        <w:ind w:left="510" w:hanging="510"/>
        <w:rPr>
          <w:sz w:val="24"/>
          <w:szCs w:val="24"/>
          <w:lang w:eastAsia="zh-CN"/>
        </w:rPr>
      </w:pPr>
      <w:r>
        <w:rPr>
          <w:sz w:val="24"/>
          <w:szCs w:val="24"/>
        </w:rPr>
        <w:t>[</w:t>
      </w:r>
      <w:r w:rsidRPr="0028617D">
        <w:rPr>
          <w:sz w:val="24"/>
          <w:szCs w:val="24"/>
        </w:rPr>
        <w:t>34</w:t>
      </w:r>
      <w:r>
        <w:rPr>
          <w:sz w:val="24"/>
          <w:szCs w:val="24"/>
        </w:rPr>
        <w:t>]</w:t>
      </w:r>
      <w:r>
        <w:rPr>
          <w:sz w:val="24"/>
          <w:szCs w:val="24"/>
        </w:rPr>
        <w:tab/>
      </w:r>
      <w:r w:rsidRPr="0028617D">
        <w:rPr>
          <w:sz w:val="24"/>
          <w:szCs w:val="24"/>
          <w:lang w:eastAsia="zh-CN"/>
        </w:rPr>
        <w:t>Malinauskas A, Bron M, Holze R. Electrochemical and Raman spectroscopic studies of electrosynthesized copolymers and bilayer structures of polyaniline and poly(</w:t>
      </w:r>
      <w:r w:rsidRPr="002460A9">
        <w:rPr>
          <w:i/>
          <w:iCs/>
          <w:sz w:val="24"/>
          <w:szCs w:val="24"/>
          <w:lang w:eastAsia="zh-CN"/>
        </w:rPr>
        <w:t>o</w:t>
      </w:r>
      <w:r w:rsidRPr="0028617D">
        <w:rPr>
          <w:sz w:val="24"/>
          <w:szCs w:val="24"/>
          <w:lang w:eastAsia="zh-CN"/>
        </w:rPr>
        <w:t>-phenylenediamine). Synth Met 1998; 92: 127–137.</w:t>
      </w:r>
    </w:p>
    <w:p w:rsidR="00872126" w:rsidRPr="002460A9" w:rsidRDefault="00872126" w:rsidP="00FB7D77">
      <w:pPr>
        <w:pStyle w:val="Reference"/>
        <w:spacing w:line="480" w:lineRule="auto"/>
        <w:ind w:left="510" w:hanging="510"/>
        <w:rPr>
          <w:color w:val="000000"/>
          <w:sz w:val="24"/>
          <w:szCs w:val="24"/>
          <w:lang w:val="pt-BR" w:eastAsia="zh-CN"/>
        </w:rPr>
      </w:pPr>
      <w:r>
        <w:rPr>
          <w:sz w:val="24"/>
          <w:szCs w:val="24"/>
        </w:rPr>
        <w:t>[</w:t>
      </w:r>
      <w:r w:rsidRPr="0028617D">
        <w:rPr>
          <w:sz w:val="24"/>
          <w:szCs w:val="24"/>
        </w:rPr>
        <w:t>35</w:t>
      </w:r>
      <w:r>
        <w:rPr>
          <w:sz w:val="24"/>
          <w:szCs w:val="24"/>
        </w:rPr>
        <w:t>]</w:t>
      </w:r>
      <w:r>
        <w:rPr>
          <w:sz w:val="24"/>
          <w:szCs w:val="24"/>
        </w:rPr>
        <w:tab/>
      </w:r>
      <w:r w:rsidRPr="0028617D">
        <w:rPr>
          <w:color w:val="000000"/>
          <w:sz w:val="24"/>
          <w:szCs w:val="24"/>
          <w:lang w:eastAsia="zh-CN"/>
        </w:rPr>
        <w:t xml:space="preserve">Boyer MI, Quillard S, Rebourt E, Louarn G, Buisson JP, Monkman A, et al. Vibrational analysis of polyaniline: A model compound approach. </w:t>
      </w:r>
      <w:r w:rsidRPr="002460A9">
        <w:rPr>
          <w:color w:val="000000"/>
          <w:sz w:val="24"/>
          <w:szCs w:val="24"/>
          <w:lang w:val="pt-BR" w:eastAsia="zh-CN"/>
        </w:rPr>
        <w:t>J Phys Chem B 1998; 102: 7382–7392.</w:t>
      </w:r>
    </w:p>
    <w:p w:rsidR="00872126" w:rsidRPr="0028617D" w:rsidRDefault="00872126" w:rsidP="00FB7D77">
      <w:pPr>
        <w:pStyle w:val="Reference"/>
        <w:spacing w:line="480" w:lineRule="auto"/>
        <w:ind w:left="510" w:hanging="510"/>
        <w:rPr>
          <w:color w:val="000000"/>
          <w:sz w:val="24"/>
          <w:szCs w:val="24"/>
          <w:lang w:eastAsia="zh-CN"/>
        </w:rPr>
      </w:pPr>
      <w:r>
        <w:rPr>
          <w:sz w:val="24"/>
          <w:szCs w:val="24"/>
          <w:lang w:val="pt-BR"/>
        </w:rPr>
        <w:t>[</w:t>
      </w:r>
      <w:r w:rsidRPr="002460A9">
        <w:rPr>
          <w:sz w:val="24"/>
          <w:szCs w:val="24"/>
          <w:lang w:val="pt-BR"/>
        </w:rPr>
        <w:t>36</w:t>
      </w:r>
      <w:r>
        <w:rPr>
          <w:sz w:val="24"/>
          <w:szCs w:val="24"/>
          <w:lang w:val="pt-BR"/>
        </w:rPr>
        <w:t>]</w:t>
      </w:r>
      <w:r>
        <w:rPr>
          <w:sz w:val="24"/>
          <w:szCs w:val="24"/>
          <w:lang w:val="pt-BR"/>
        </w:rPr>
        <w:tab/>
      </w:r>
      <w:r w:rsidRPr="009A1129">
        <w:rPr>
          <w:color w:val="000000"/>
          <w:sz w:val="24"/>
          <w:szCs w:val="24"/>
          <w:lang w:val="pl-PL" w:eastAsia="zh-CN"/>
        </w:rPr>
        <w:t>D</w:t>
      </w:r>
      <w:r w:rsidRPr="002460A9">
        <w:rPr>
          <w:color w:val="000000"/>
          <w:sz w:val="24"/>
          <w:szCs w:val="24"/>
          <w:lang w:val="pt-BR" w:eastAsia="zh-CN"/>
        </w:rPr>
        <w:t xml:space="preserve">o Nascimento GM, Silva CHB, Temperini </w:t>
      </w:r>
      <w:r>
        <w:rPr>
          <w:color w:val="000000"/>
          <w:sz w:val="24"/>
          <w:szCs w:val="24"/>
          <w:lang w:val="pt-BR" w:eastAsia="zh-CN"/>
        </w:rPr>
        <w:t>M</w:t>
      </w:r>
      <w:r w:rsidRPr="002460A9">
        <w:rPr>
          <w:color w:val="000000"/>
          <w:sz w:val="24"/>
          <w:szCs w:val="24"/>
          <w:lang w:val="pt-BR" w:eastAsia="zh-CN"/>
        </w:rPr>
        <w:t xml:space="preserve">LA. </w:t>
      </w:r>
      <w:r w:rsidRPr="0028617D">
        <w:rPr>
          <w:color w:val="000000"/>
          <w:sz w:val="24"/>
          <w:szCs w:val="24"/>
          <w:lang w:eastAsia="zh-CN"/>
        </w:rPr>
        <w:t>Electronic structure and doping behaviour of PANI-NSA nanofibers investigated by resonance Raman spectroscopy. Macromol Rapid Commun 2006; 27: 255–259.</w:t>
      </w:r>
    </w:p>
    <w:p w:rsidR="00872126" w:rsidRPr="0028617D" w:rsidRDefault="00872126" w:rsidP="00FB7D77">
      <w:pPr>
        <w:widowControl w:val="0"/>
        <w:suppressAutoHyphens/>
        <w:spacing w:line="480" w:lineRule="auto"/>
        <w:ind w:left="510" w:hanging="510"/>
        <w:jc w:val="both"/>
        <w:rPr>
          <w:color w:val="000000"/>
          <w:lang w:eastAsia="zh-CN"/>
        </w:rPr>
      </w:pPr>
      <w:r>
        <w:t>[</w:t>
      </w:r>
      <w:r w:rsidRPr="0028617D">
        <w:t>37</w:t>
      </w:r>
      <w:r>
        <w:t>]</w:t>
      </w:r>
      <w:r>
        <w:tab/>
      </w:r>
      <w:r w:rsidRPr="0028617D">
        <w:rPr>
          <w:color w:val="000000"/>
          <w:lang w:eastAsia="zh-CN"/>
        </w:rPr>
        <w:t>Baibarac M, Baltog I, Scocioreanu M, Ballesteros B, Mevellec JY, Lefrant S. One-dimensional composites based on single walled carbon nanotubes and poly(</w:t>
      </w:r>
      <w:r w:rsidRPr="002460A9">
        <w:rPr>
          <w:i/>
          <w:iCs/>
          <w:color w:val="000000"/>
          <w:lang w:eastAsia="zh-CN"/>
        </w:rPr>
        <w:t>o</w:t>
      </w:r>
      <w:r w:rsidRPr="0028617D">
        <w:rPr>
          <w:color w:val="000000"/>
          <w:lang w:eastAsia="zh-CN"/>
        </w:rPr>
        <w:t>-phenylenediamine). Synth Met 2011; 161: 2344–2354.</w:t>
      </w:r>
    </w:p>
    <w:p w:rsidR="00872126" w:rsidRPr="0028617D" w:rsidRDefault="00872126" w:rsidP="00FB7D77">
      <w:pPr>
        <w:suppressAutoHyphens/>
        <w:spacing w:line="480" w:lineRule="auto"/>
        <w:ind w:left="510" w:hanging="510"/>
        <w:rPr>
          <w:color w:val="000000"/>
          <w:lang w:eastAsia="zh-CN"/>
        </w:rPr>
      </w:pPr>
      <w:r>
        <w:t>[</w:t>
      </w:r>
      <w:r w:rsidRPr="0028617D">
        <w:t>38</w:t>
      </w:r>
      <w:r>
        <w:t>]</w:t>
      </w:r>
      <w:r>
        <w:tab/>
      </w:r>
      <w:r w:rsidRPr="0028617D">
        <w:rPr>
          <w:color w:val="000000"/>
          <w:lang w:eastAsia="zh-CN"/>
        </w:rPr>
        <w:t>Surwade SP, Dua V, Manohar  N, Manohar  SK, Beck E, Ferraris JP. Oligoaniline intermediates in the aniline–peroxydisulfate system. Synth Met</w:t>
      </w:r>
      <w:r>
        <w:rPr>
          <w:color w:val="000000"/>
          <w:lang w:eastAsia="zh-CN"/>
        </w:rPr>
        <w:t xml:space="preserve"> </w:t>
      </w:r>
      <w:r w:rsidRPr="0028617D">
        <w:rPr>
          <w:color w:val="000000"/>
          <w:lang w:eastAsia="zh-CN"/>
        </w:rPr>
        <w:t>2009; 159: 445–455.</w:t>
      </w:r>
    </w:p>
    <w:p w:rsidR="00872126" w:rsidRDefault="00872126" w:rsidP="00FB7D77">
      <w:pPr>
        <w:suppressAutoHyphens/>
        <w:spacing w:line="480" w:lineRule="auto"/>
        <w:ind w:left="510" w:hanging="510"/>
        <w:rPr>
          <w:color w:val="000000"/>
          <w:lang w:eastAsia="zh-CN"/>
        </w:rPr>
      </w:pPr>
      <w:r>
        <w:t>[</w:t>
      </w:r>
      <w:r w:rsidRPr="0028617D">
        <w:t>39</w:t>
      </w:r>
      <w:r>
        <w:t>]</w:t>
      </w:r>
      <w:r>
        <w:tab/>
      </w:r>
      <w:r w:rsidRPr="0028617D">
        <w:rPr>
          <w:color w:val="000000"/>
          <w:lang w:eastAsia="zh-CN"/>
        </w:rPr>
        <w:t>Dresselhaus MS, Jorio A, Hofman M, Dresselhaus G, Saito R. Perspectives on carbon nanotubes and graphene Raman spectroscopy. Nano Lett 2010; 10: 751–758.</w:t>
      </w:r>
    </w:p>
    <w:p w:rsidR="00872126" w:rsidRDefault="00872126" w:rsidP="00FB7D77">
      <w:pPr>
        <w:suppressAutoHyphens/>
        <w:spacing w:line="480" w:lineRule="auto"/>
        <w:ind w:left="510" w:hanging="510"/>
        <w:rPr>
          <w:b/>
          <w:bCs/>
          <w:color w:val="000000"/>
          <w:lang w:eastAsia="zh-CN"/>
        </w:rPr>
      </w:pPr>
      <w:r>
        <w:rPr>
          <w:color w:val="000000"/>
          <w:lang w:eastAsia="zh-CN"/>
        </w:rPr>
        <w:br w:type="page"/>
      </w:r>
      <w:r w:rsidRPr="00626DCD">
        <w:rPr>
          <w:b/>
          <w:bCs/>
          <w:color w:val="000000"/>
          <w:lang w:eastAsia="zh-CN"/>
        </w:rPr>
        <w:t>Figure captions</w:t>
      </w:r>
    </w:p>
    <w:p w:rsidR="00872126" w:rsidRDefault="00872126" w:rsidP="00FC3FC2">
      <w:pPr>
        <w:spacing w:line="480" w:lineRule="auto"/>
        <w:jc w:val="both"/>
        <w:rPr>
          <w:b/>
          <w:bCs/>
          <w:lang w:val="en-GB"/>
        </w:rPr>
      </w:pPr>
      <w:r w:rsidRPr="00626DCD">
        <w:rPr>
          <w:b/>
          <w:bCs/>
          <w:lang w:val="en-GB"/>
        </w:rPr>
        <w:t>Fig. 1. Idealized structure of</w:t>
      </w:r>
      <w:r w:rsidRPr="00626DCD">
        <w:rPr>
          <w:b/>
          <w:bCs/>
        </w:rPr>
        <w:t xml:space="preserve"> P</w:t>
      </w:r>
      <w:r w:rsidRPr="00626DCD">
        <w:rPr>
          <w:b/>
          <w:bCs/>
          <w:i/>
          <w:iCs/>
        </w:rPr>
        <w:t>p</w:t>
      </w:r>
      <w:r w:rsidRPr="00626DCD">
        <w:rPr>
          <w:b/>
          <w:bCs/>
        </w:rPr>
        <w:t>PDA</w:t>
      </w:r>
      <w:r w:rsidRPr="00626DCD">
        <w:rPr>
          <w:b/>
          <w:bCs/>
          <w:lang w:val="en-GB"/>
        </w:rPr>
        <w:t xml:space="preserve"> produced by the oxidation of (a) one or (b) both amine groups in </w:t>
      </w:r>
      <w:r w:rsidRPr="00626DCD">
        <w:rPr>
          <w:b/>
          <w:bCs/>
          <w:i/>
          <w:iCs/>
          <w:lang w:val="en-GB"/>
        </w:rPr>
        <w:t>p</w:t>
      </w:r>
      <w:r w:rsidRPr="00626DCD">
        <w:rPr>
          <w:b/>
          <w:bCs/>
          <w:lang w:val="en-GB"/>
        </w:rPr>
        <w:t>-phenylenediamine.</w:t>
      </w:r>
    </w:p>
    <w:p w:rsidR="00872126" w:rsidRPr="00626DCD" w:rsidRDefault="00872126" w:rsidP="00FC3FC2">
      <w:pPr>
        <w:spacing w:line="480" w:lineRule="auto"/>
        <w:jc w:val="both"/>
        <w:rPr>
          <w:b/>
          <w:bCs/>
          <w:lang w:val="en-GB"/>
        </w:rPr>
      </w:pPr>
    </w:p>
    <w:p w:rsidR="00872126" w:rsidRDefault="00872126" w:rsidP="00FC3FC2">
      <w:pPr>
        <w:spacing w:line="480" w:lineRule="auto"/>
        <w:jc w:val="both"/>
        <w:rPr>
          <w:b/>
          <w:bCs/>
        </w:rPr>
      </w:pPr>
      <w:r w:rsidRPr="00626DCD">
        <w:rPr>
          <w:b/>
          <w:bCs/>
        </w:rPr>
        <w:t>Fig. 2. Raman spectra of P</w:t>
      </w:r>
      <w:r w:rsidRPr="00626DCD">
        <w:rPr>
          <w:b/>
          <w:bCs/>
          <w:i/>
          <w:iCs/>
        </w:rPr>
        <w:t>p</w:t>
      </w:r>
      <w:r w:rsidRPr="00626DCD">
        <w:rPr>
          <w:b/>
          <w:bCs/>
        </w:rPr>
        <w:t xml:space="preserve">PDA prepared by oxidation of 0.2 M </w:t>
      </w:r>
      <w:r w:rsidRPr="00626DCD">
        <w:rPr>
          <w:b/>
          <w:bCs/>
          <w:i/>
          <w:iCs/>
        </w:rPr>
        <w:t>p</w:t>
      </w:r>
      <w:r w:rsidRPr="00626DCD">
        <w:rPr>
          <w:b/>
          <w:bCs/>
        </w:rPr>
        <w:t>-phenylenediamine with 0.25 (1×) or 0.5 M (2×) APS as prepared and after heating to various temperatures in nitrogen atmosphere.</w:t>
      </w:r>
    </w:p>
    <w:p w:rsidR="00872126" w:rsidRPr="00626DCD" w:rsidRDefault="00872126" w:rsidP="00FC3FC2">
      <w:pPr>
        <w:spacing w:line="480" w:lineRule="auto"/>
        <w:jc w:val="both"/>
        <w:rPr>
          <w:b/>
          <w:bCs/>
          <w:i/>
          <w:iCs/>
          <w:lang w:val="en-GB"/>
        </w:rPr>
      </w:pPr>
    </w:p>
    <w:p w:rsidR="00872126" w:rsidRDefault="00872126" w:rsidP="00FC3FC2">
      <w:pPr>
        <w:spacing w:line="480" w:lineRule="auto"/>
        <w:jc w:val="both"/>
        <w:rPr>
          <w:b/>
          <w:bCs/>
          <w:lang w:val="en-GB"/>
        </w:rPr>
      </w:pPr>
      <w:r w:rsidRPr="00626DCD">
        <w:rPr>
          <w:b/>
          <w:bCs/>
          <w:lang w:val="en-GB"/>
        </w:rPr>
        <w:t xml:space="preserve">Fig. 3. Scanning electron micrographs of original samples prepared </w:t>
      </w:r>
      <w:r w:rsidRPr="00626DCD">
        <w:rPr>
          <w:b/>
          <w:bCs/>
        </w:rPr>
        <w:t xml:space="preserve">by oxidation of 0.2 M </w:t>
      </w:r>
      <w:r w:rsidRPr="00626DCD">
        <w:rPr>
          <w:b/>
          <w:bCs/>
          <w:i/>
          <w:iCs/>
        </w:rPr>
        <w:t>p</w:t>
      </w:r>
      <w:r w:rsidRPr="00626DCD">
        <w:rPr>
          <w:b/>
          <w:bCs/>
        </w:rPr>
        <w:t xml:space="preserve">-phenylenediamine with 0.25 (a) or 0.5 M (b) APS, </w:t>
      </w:r>
      <w:r w:rsidRPr="00626DCD">
        <w:rPr>
          <w:b/>
          <w:bCs/>
          <w:lang w:val="en-GB"/>
        </w:rPr>
        <w:t>and the same samples after carbonization at 600 °C in nitrogen atmosphere (c, d).</w:t>
      </w:r>
    </w:p>
    <w:p w:rsidR="00872126" w:rsidRPr="00626DCD" w:rsidRDefault="00872126" w:rsidP="00FC3FC2">
      <w:pPr>
        <w:spacing w:line="480" w:lineRule="auto"/>
        <w:jc w:val="both"/>
        <w:rPr>
          <w:b/>
          <w:bCs/>
          <w:lang w:val="en-GB"/>
        </w:rPr>
      </w:pPr>
    </w:p>
    <w:p w:rsidR="00872126" w:rsidRDefault="00872126" w:rsidP="00FC3FC2">
      <w:pPr>
        <w:spacing w:line="480" w:lineRule="auto"/>
        <w:jc w:val="both"/>
        <w:rPr>
          <w:b/>
          <w:bCs/>
          <w:lang w:val="en-GB"/>
        </w:rPr>
      </w:pPr>
      <w:r w:rsidRPr="00626DCD">
        <w:rPr>
          <w:b/>
          <w:bCs/>
          <w:lang w:val="en-GB"/>
        </w:rPr>
        <w:t xml:space="preserve">Fig. 4. Thermogravimetric analysis </w:t>
      </w:r>
      <w:r w:rsidRPr="00626DCD">
        <w:rPr>
          <w:b/>
          <w:bCs/>
        </w:rPr>
        <w:t>of P</w:t>
      </w:r>
      <w:r w:rsidRPr="00626DCD">
        <w:rPr>
          <w:b/>
          <w:bCs/>
          <w:i/>
          <w:iCs/>
        </w:rPr>
        <w:t>p</w:t>
      </w:r>
      <w:r w:rsidRPr="00626DCD">
        <w:rPr>
          <w:b/>
          <w:bCs/>
        </w:rPr>
        <w:t xml:space="preserve">PDA, prepared by oxidation of 0.2 M </w:t>
      </w:r>
      <w:r w:rsidRPr="00626DCD">
        <w:rPr>
          <w:b/>
          <w:bCs/>
          <w:i/>
          <w:iCs/>
        </w:rPr>
        <w:t>p</w:t>
      </w:r>
      <w:r w:rsidRPr="00626DCD">
        <w:rPr>
          <w:b/>
          <w:bCs/>
        </w:rPr>
        <w:t xml:space="preserve">-phenylenediamine with 0.25 (1×) or 0.5 M (2×) APS, </w:t>
      </w:r>
      <w:r w:rsidRPr="00626DCD">
        <w:rPr>
          <w:b/>
          <w:bCs/>
          <w:lang w:val="en-GB"/>
        </w:rPr>
        <w:t>in (a) nitrogen atmosphere and (b) in air.</w:t>
      </w:r>
    </w:p>
    <w:p w:rsidR="00872126" w:rsidRPr="00626DCD" w:rsidRDefault="00872126" w:rsidP="00FC3FC2">
      <w:pPr>
        <w:spacing w:line="480" w:lineRule="auto"/>
        <w:jc w:val="both"/>
        <w:rPr>
          <w:b/>
          <w:bCs/>
        </w:rPr>
      </w:pPr>
    </w:p>
    <w:p w:rsidR="00872126" w:rsidRDefault="00872126" w:rsidP="00FC3FC2">
      <w:pPr>
        <w:pStyle w:val="Titulek"/>
        <w:spacing w:line="480" w:lineRule="auto"/>
        <w:jc w:val="both"/>
        <w:rPr>
          <w:sz w:val="24"/>
          <w:szCs w:val="24"/>
        </w:rPr>
      </w:pPr>
      <w:r>
        <w:rPr>
          <w:sz w:val="24"/>
          <w:szCs w:val="24"/>
        </w:rPr>
        <w:t>Fi</w:t>
      </w:r>
      <w:r w:rsidRPr="00516C84">
        <w:rPr>
          <w:sz w:val="24"/>
          <w:szCs w:val="24"/>
        </w:rPr>
        <w:t>g. 5</w:t>
      </w:r>
      <w:r>
        <w:rPr>
          <w:sz w:val="24"/>
          <w:szCs w:val="24"/>
        </w:rPr>
        <w:t>.</w:t>
      </w:r>
      <w:r w:rsidRPr="00516C84">
        <w:rPr>
          <w:sz w:val="24"/>
          <w:szCs w:val="24"/>
        </w:rPr>
        <w:t xml:space="preserve"> Dependence of the field-off viscosity, </w:t>
      </w:r>
      <w:r w:rsidRPr="00516C84">
        <w:rPr>
          <w:i/>
          <w:iCs/>
          <w:sz w:val="24"/>
          <w:szCs w:val="24"/>
        </w:rPr>
        <w:t>η</w:t>
      </w:r>
      <w:r w:rsidRPr="00516C84">
        <w:rPr>
          <w:sz w:val="24"/>
          <w:szCs w:val="24"/>
          <w:vertAlign w:val="subscript"/>
        </w:rPr>
        <w:t>0</w:t>
      </w:r>
      <w:r w:rsidRPr="00516C84">
        <w:rPr>
          <w:sz w:val="24"/>
          <w:szCs w:val="24"/>
        </w:rPr>
        <w:t xml:space="preserve">, on the shear rate, </w:t>
      </w:r>
      <w:r w:rsidRPr="00516C84">
        <w:rPr>
          <w:position w:val="-10"/>
          <w:sz w:val="24"/>
          <w:szCs w:val="24"/>
        </w:rPr>
        <w:object w:dxaOrig="200" w:dyaOrig="320">
          <v:shape id="_x0000_i1040" type="#_x0000_t75" style="width:10.5pt;height:15.75pt" o:ole="">
            <v:imagedata r:id="rId20" o:title=""/>
          </v:shape>
          <o:OLEObject Type="Embed" ProgID="Equation.3" ShapeID="_x0000_i1040" DrawAspect="Content" ObjectID="_1710849236" r:id="rId35"/>
        </w:object>
      </w:r>
      <w:r w:rsidRPr="00516C84">
        <w:rPr>
          <w:sz w:val="24"/>
          <w:szCs w:val="24"/>
        </w:rPr>
        <w:t>, for 10 wt% ER fluids based on P</w:t>
      </w:r>
      <w:r w:rsidRPr="00516C84">
        <w:rPr>
          <w:i/>
          <w:iCs/>
          <w:sz w:val="24"/>
          <w:szCs w:val="24"/>
        </w:rPr>
        <w:t>p</w:t>
      </w:r>
      <w:r w:rsidRPr="00516C84">
        <w:rPr>
          <w:sz w:val="24"/>
          <w:szCs w:val="24"/>
        </w:rPr>
        <w:t>PDA particles carbonized under various temperatures in nitrogen atmosphere.</w:t>
      </w:r>
    </w:p>
    <w:p w:rsidR="00872126" w:rsidRPr="00FC3FC2" w:rsidRDefault="00872126" w:rsidP="00FC3FC2"/>
    <w:p w:rsidR="00872126" w:rsidRDefault="00872126" w:rsidP="00FC3FC2">
      <w:pPr>
        <w:pStyle w:val="Titulek"/>
        <w:spacing w:line="480" w:lineRule="auto"/>
        <w:jc w:val="both"/>
        <w:rPr>
          <w:sz w:val="24"/>
          <w:szCs w:val="24"/>
        </w:rPr>
      </w:pPr>
      <w:r>
        <w:rPr>
          <w:sz w:val="24"/>
          <w:szCs w:val="24"/>
          <w:lang w:val="cs-CZ"/>
        </w:rPr>
        <w:t>Fig. 6.</w:t>
      </w:r>
      <w:r w:rsidRPr="00516C84">
        <w:rPr>
          <w:sz w:val="24"/>
          <w:szCs w:val="24"/>
          <w:lang w:val="cs-CZ"/>
        </w:rPr>
        <w:t> </w:t>
      </w:r>
      <w:r w:rsidRPr="00516C84">
        <w:rPr>
          <w:sz w:val="24"/>
          <w:szCs w:val="24"/>
        </w:rPr>
        <w:t xml:space="preserve">The double-logarithmic plot of shear stress, </w:t>
      </w:r>
      <w:r w:rsidRPr="00516C84">
        <w:rPr>
          <w:i/>
          <w:iCs/>
          <w:sz w:val="24"/>
          <w:szCs w:val="24"/>
        </w:rPr>
        <w:t>τ</w:t>
      </w:r>
      <w:r w:rsidRPr="00516C84">
        <w:rPr>
          <w:sz w:val="24"/>
          <w:szCs w:val="24"/>
        </w:rPr>
        <w:t xml:space="preserve">, in the absence (a) and in the presence of electric field strength </w:t>
      </w:r>
      <w:r w:rsidRPr="00522415">
        <w:rPr>
          <w:sz w:val="24"/>
          <w:szCs w:val="24"/>
        </w:rPr>
        <w:t>of 2 kV mm</w:t>
      </w:r>
      <w:r w:rsidRPr="00522415">
        <w:rPr>
          <w:sz w:val="24"/>
          <w:szCs w:val="24"/>
          <w:vertAlign w:val="superscript"/>
        </w:rPr>
        <w:t>–1</w:t>
      </w:r>
      <w:r w:rsidRPr="00516C84">
        <w:rPr>
          <w:sz w:val="24"/>
          <w:szCs w:val="24"/>
        </w:rPr>
        <w:t xml:space="preserve"> (b) on shear rate, </w:t>
      </w:r>
      <w:r w:rsidRPr="00516C84">
        <w:rPr>
          <w:position w:val="-10"/>
          <w:sz w:val="24"/>
          <w:szCs w:val="24"/>
        </w:rPr>
        <w:object w:dxaOrig="200" w:dyaOrig="320">
          <v:shape id="_x0000_i1041" type="#_x0000_t75" style="width:10.5pt;height:15.75pt" o:ole="">
            <v:imagedata r:id="rId25" o:title=""/>
          </v:shape>
          <o:OLEObject Type="Embed" ProgID="Equation.3" ShapeID="_x0000_i1041" DrawAspect="Content" ObjectID="_1710849237" r:id="rId36"/>
        </w:object>
      </w:r>
      <w:r w:rsidRPr="00516C84">
        <w:rPr>
          <w:sz w:val="24"/>
          <w:szCs w:val="24"/>
        </w:rPr>
        <w:t xml:space="preserve">. </w:t>
      </w:r>
      <w:r>
        <w:rPr>
          <w:sz w:val="24"/>
          <w:szCs w:val="24"/>
        </w:rPr>
        <w:t>The meaning of symbols is the same as in Fig. 5.</w:t>
      </w:r>
    </w:p>
    <w:p w:rsidR="00872126" w:rsidRPr="00FC3FC2" w:rsidRDefault="00872126" w:rsidP="00FC3FC2"/>
    <w:p w:rsidR="00872126" w:rsidRDefault="00872126" w:rsidP="00FC3FC2">
      <w:pPr>
        <w:pStyle w:val="Titulek"/>
        <w:spacing w:line="480" w:lineRule="auto"/>
        <w:jc w:val="both"/>
        <w:rPr>
          <w:sz w:val="24"/>
          <w:szCs w:val="24"/>
        </w:rPr>
      </w:pPr>
      <w:r>
        <w:rPr>
          <w:sz w:val="24"/>
          <w:szCs w:val="24"/>
        </w:rPr>
        <w:t>Fig. </w:t>
      </w:r>
      <w:r w:rsidRPr="00516C84">
        <w:rPr>
          <w:sz w:val="24"/>
          <w:szCs w:val="24"/>
        </w:rPr>
        <w:t>7</w:t>
      </w:r>
      <w:r>
        <w:rPr>
          <w:sz w:val="24"/>
          <w:szCs w:val="24"/>
        </w:rPr>
        <w:t>. </w:t>
      </w:r>
      <w:r w:rsidRPr="00516C84">
        <w:rPr>
          <w:sz w:val="24"/>
          <w:szCs w:val="24"/>
        </w:rPr>
        <w:t xml:space="preserve">Dependence of ER efficiency, </w:t>
      </w:r>
      <w:r w:rsidRPr="00516C84">
        <w:rPr>
          <w:i/>
          <w:iCs/>
          <w:sz w:val="24"/>
          <w:szCs w:val="24"/>
        </w:rPr>
        <w:t>e</w:t>
      </w:r>
      <w:r w:rsidRPr="00516C84">
        <w:rPr>
          <w:sz w:val="24"/>
          <w:szCs w:val="24"/>
        </w:rPr>
        <w:t xml:space="preserve">, (calculated from viscosity at 0 and </w:t>
      </w:r>
      <w:r w:rsidRPr="007437B8">
        <w:rPr>
          <w:sz w:val="24"/>
          <w:szCs w:val="24"/>
        </w:rPr>
        <w:t>2 kV mm</w:t>
      </w:r>
      <w:r w:rsidRPr="007437B8">
        <w:rPr>
          <w:sz w:val="24"/>
          <w:szCs w:val="24"/>
          <w:vertAlign w:val="superscript"/>
        </w:rPr>
        <w:t>–1</w:t>
      </w:r>
      <w:r w:rsidRPr="00516C84">
        <w:rPr>
          <w:sz w:val="24"/>
          <w:szCs w:val="24"/>
        </w:rPr>
        <w:t>) for ER fluids based on P</w:t>
      </w:r>
      <w:r w:rsidRPr="00516C84">
        <w:rPr>
          <w:i/>
          <w:iCs/>
          <w:sz w:val="24"/>
          <w:szCs w:val="24"/>
        </w:rPr>
        <w:t>p</w:t>
      </w:r>
      <w:r w:rsidRPr="00516C84">
        <w:rPr>
          <w:sz w:val="24"/>
          <w:szCs w:val="24"/>
        </w:rPr>
        <w:t xml:space="preserve">PDA particles </w:t>
      </w:r>
      <w:r>
        <w:rPr>
          <w:sz w:val="24"/>
          <w:szCs w:val="24"/>
        </w:rPr>
        <w:t>(</w:t>
      </w:r>
      <w:r w:rsidRPr="00516C84">
        <w:rPr>
          <w:sz w:val="24"/>
          <w:szCs w:val="24"/>
        </w:rPr>
        <w:t>carbonized under different temperatures in nitrogen atmosphere</w:t>
      </w:r>
      <w:r>
        <w:rPr>
          <w:sz w:val="24"/>
          <w:szCs w:val="24"/>
        </w:rPr>
        <w:t>)</w:t>
      </w:r>
      <w:r w:rsidRPr="00516C84">
        <w:rPr>
          <w:sz w:val="24"/>
          <w:szCs w:val="24"/>
        </w:rPr>
        <w:t xml:space="preserve"> on shear rate, </w:t>
      </w:r>
      <w:r w:rsidRPr="00516C84">
        <w:rPr>
          <w:position w:val="-10"/>
          <w:sz w:val="24"/>
          <w:szCs w:val="24"/>
        </w:rPr>
        <w:object w:dxaOrig="200" w:dyaOrig="320">
          <v:shape id="_x0000_i1042" type="#_x0000_t75" style="width:10.5pt;height:15.75pt" o:ole="">
            <v:imagedata r:id="rId29" o:title=""/>
          </v:shape>
          <o:OLEObject Type="Embed" ProgID="Equation.3" ShapeID="_x0000_i1042" DrawAspect="Content" ObjectID="_1710849238" r:id="rId37"/>
        </w:object>
      </w:r>
      <w:r w:rsidRPr="00516C84">
        <w:rPr>
          <w:sz w:val="24"/>
          <w:szCs w:val="24"/>
        </w:rPr>
        <w:t>.</w:t>
      </w:r>
      <w:r>
        <w:rPr>
          <w:sz w:val="24"/>
          <w:szCs w:val="24"/>
        </w:rPr>
        <w:t xml:space="preserve"> The meaning of symbols is the same as in Fig. 5.</w:t>
      </w:r>
    </w:p>
    <w:p w:rsidR="00872126" w:rsidRPr="00FC3FC2" w:rsidRDefault="00872126" w:rsidP="00FC3FC2"/>
    <w:p w:rsidR="00872126" w:rsidRDefault="00872126" w:rsidP="00FC3FC2">
      <w:pPr>
        <w:pStyle w:val="Titulek"/>
        <w:spacing w:line="480" w:lineRule="auto"/>
        <w:jc w:val="both"/>
        <w:rPr>
          <w:sz w:val="24"/>
          <w:szCs w:val="24"/>
        </w:rPr>
      </w:pPr>
      <w:r>
        <w:rPr>
          <w:sz w:val="24"/>
          <w:szCs w:val="24"/>
        </w:rPr>
        <w:t>Fig. 8. </w:t>
      </w:r>
      <w:r w:rsidRPr="00516C84">
        <w:rPr>
          <w:sz w:val="24"/>
          <w:szCs w:val="24"/>
        </w:rPr>
        <w:t xml:space="preserve">Dependence of storage modulus (open symbols), </w:t>
      </w:r>
      <w:r w:rsidRPr="00516C84">
        <w:rPr>
          <w:i/>
          <w:iCs/>
          <w:sz w:val="24"/>
          <w:szCs w:val="24"/>
        </w:rPr>
        <w:t>G</w:t>
      </w:r>
      <w:r w:rsidRPr="00BD6134">
        <w:rPr>
          <w:sz w:val="24"/>
          <w:szCs w:val="24"/>
        </w:rPr>
        <w:t>′</w:t>
      </w:r>
      <w:r w:rsidRPr="00516C84">
        <w:rPr>
          <w:sz w:val="24"/>
          <w:szCs w:val="24"/>
        </w:rPr>
        <w:t xml:space="preserve">, and viscous modulus (solid symbols), </w:t>
      </w:r>
      <w:r w:rsidRPr="00516C84">
        <w:rPr>
          <w:i/>
          <w:iCs/>
          <w:sz w:val="24"/>
          <w:szCs w:val="24"/>
        </w:rPr>
        <w:t>G</w:t>
      </w:r>
      <w:r w:rsidRPr="00BD6134">
        <w:rPr>
          <w:sz w:val="24"/>
          <w:szCs w:val="24"/>
        </w:rPr>
        <w:t>′′</w:t>
      </w:r>
      <w:r w:rsidRPr="00516C84">
        <w:rPr>
          <w:sz w:val="24"/>
          <w:szCs w:val="24"/>
        </w:rPr>
        <w:t xml:space="preserve">, on angular frequency, </w:t>
      </w:r>
      <w:r w:rsidRPr="00516C84">
        <w:rPr>
          <w:i/>
          <w:iCs/>
          <w:sz w:val="24"/>
          <w:szCs w:val="24"/>
        </w:rPr>
        <w:t>ω</w:t>
      </w:r>
      <w:r w:rsidRPr="00516C84">
        <w:rPr>
          <w:sz w:val="24"/>
          <w:szCs w:val="24"/>
        </w:rPr>
        <w:t>, in the absence (a) and in the presence of electric field strength of 2 kV mm</w:t>
      </w:r>
      <w:r w:rsidRPr="00516C84">
        <w:rPr>
          <w:sz w:val="24"/>
          <w:szCs w:val="24"/>
          <w:vertAlign w:val="superscript"/>
        </w:rPr>
        <w:t>–1</w:t>
      </w:r>
      <w:r w:rsidRPr="00516C84">
        <w:rPr>
          <w:sz w:val="24"/>
          <w:szCs w:val="24"/>
        </w:rPr>
        <w:t xml:space="preserve"> (b). </w:t>
      </w:r>
      <w:r>
        <w:rPr>
          <w:sz w:val="24"/>
          <w:szCs w:val="24"/>
        </w:rPr>
        <w:t>The meaning of symbols is the same as in Fig. 5.</w:t>
      </w:r>
    </w:p>
    <w:p w:rsidR="00872126" w:rsidRPr="00FC3FC2" w:rsidRDefault="00872126" w:rsidP="00FC3FC2"/>
    <w:p w:rsidR="00872126" w:rsidRPr="00516C84" w:rsidRDefault="00872126" w:rsidP="00FC3FC2">
      <w:pPr>
        <w:pStyle w:val="Titulek"/>
        <w:spacing w:line="480" w:lineRule="auto"/>
        <w:jc w:val="both"/>
        <w:rPr>
          <w:noProof/>
          <w:sz w:val="24"/>
          <w:szCs w:val="24"/>
        </w:rPr>
      </w:pPr>
      <w:r>
        <w:rPr>
          <w:noProof/>
          <w:sz w:val="24"/>
          <w:szCs w:val="24"/>
        </w:rPr>
        <w:t>Fig. 9. </w:t>
      </w:r>
      <w:r w:rsidRPr="00516C84">
        <w:rPr>
          <w:noProof/>
          <w:sz w:val="24"/>
          <w:szCs w:val="24"/>
        </w:rPr>
        <w:t xml:space="preserve">Dielectric spectra of relative permittivity (a) and dielectric loss factor (b) for </w:t>
      </w:r>
      <w:r>
        <w:rPr>
          <w:noProof/>
          <w:sz w:val="24"/>
          <w:szCs w:val="24"/>
        </w:rPr>
        <w:t>ER fluids based on original particles</w:t>
      </w:r>
      <w:r w:rsidRPr="00516C84">
        <w:rPr>
          <w:noProof/>
          <w:sz w:val="24"/>
          <w:szCs w:val="24"/>
        </w:rPr>
        <w:t>,</w:t>
      </w:r>
      <w:r>
        <w:rPr>
          <w:noProof/>
          <w:sz w:val="24"/>
          <w:szCs w:val="24"/>
        </w:rPr>
        <w:t xml:space="preserve"> and particles carbonized at</w:t>
      </w:r>
      <w:r w:rsidRPr="00516C84">
        <w:rPr>
          <w:noProof/>
          <w:sz w:val="24"/>
          <w:szCs w:val="24"/>
        </w:rPr>
        <w:t xml:space="preserve"> 200</w:t>
      </w:r>
      <w:r>
        <w:rPr>
          <w:noProof/>
          <w:sz w:val="24"/>
          <w:szCs w:val="24"/>
        </w:rPr>
        <w:t> </w:t>
      </w:r>
      <w:r w:rsidRPr="00516C84">
        <w:rPr>
          <w:noProof/>
          <w:sz w:val="24"/>
          <w:szCs w:val="24"/>
        </w:rPr>
        <w:t>°C</w:t>
      </w:r>
      <w:r>
        <w:rPr>
          <w:noProof/>
          <w:sz w:val="24"/>
          <w:szCs w:val="24"/>
        </w:rPr>
        <w:t>,</w:t>
      </w:r>
      <w:r w:rsidRPr="00516C84">
        <w:rPr>
          <w:noProof/>
          <w:sz w:val="24"/>
          <w:szCs w:val="24"/>
        </w:rPr>
        <w:t xml:space="preserve"> </w:t>
      </w:r>
      <w:r>
        <w:rPr>
          <w:noProof/>
          <w:sz w:val="24"/>
          <w:szCs w:val="24"/>
        </w:rPr>
        <w:t>400 °C</w:t>
      </w:r>
      <w:r w:rsidRPr="00516C84">
        <w:rPr>
          <w:noProof/>
          <w:sz w:val="24"/>
          <w:szCs w:val="24"/>
        </w:rPr>
        <w:t>and 600</w:t>
      </w:r>
      <w:r>
        <w:rPr>
          <w:noProof/>
          <w:sz w:val="24"/>
          <w:szCs w:val="24"/>
        </w:rPr>
        <w:t> </w:t>
      </w:r>
      <w:r w:rsidRPr="00516C84">
        <w:rPr>
          <w:noProof/>
          <w:sz w:val="24"/>
          <w:szCs w:val="24"/>
        </w:rPr>
        <w:t>°C.</w:t>
      </w:r>
    </w:p>
    <w:p w:rsidR="00872126" w:rsidRDefault="00872126" w:rsidP="00FC3FC2">
      <w:pPr>
        <w:spacing w:line="480" w:lineRule="auto"/>
        <w:jc w:val="both"/>
        <w:rPr>
          <w:b/>
          <w:bCs/>
          <w:lang w:val="en-GB"/>
        </w:rPr>
      </w:pPr>
      <w:r>
        <w:rPr>
          <w:b/>
          <w:bCs/>
          <w:lang w:val="en-GB"/>
        </w:rPr>
        <w:br w:type="page"/>
        <w:t>Table caption</w:t>
      </w:r>
    </w:p>
    <w:p w:rsidR="00872126" w:rsidRPr="00A35751" w:rsidRDefault="00872126" w:rsidP="00FC3FC2">
      <w:pPr>
        <w:pStyle w:val="Paragraph"/>
        <w:spacing w:line="480" w:lineRule="auto"/>
        <w:ind w:right="-12" w:firstLine="0"/>
        <w:rPr>
          <w:b/>
          <w:bCs/>
        </w:rPr>
      </w:pPr>
      <w:r w:rsidRPr="00516C84">
        <w:rPr>
          <w:b/>
          <w:bCs/>
        </w:rPr>
        <w:t>Tab</w:t>
      </w:r>
      <w:r>
        <w:rPr>
          <w:b/>
          <w:bCs/>
        </w:rPr>
        <w:t>le</w:t>
      </w:r>
      <w:r w:rsidRPr="00516C84">
        <w:rPr>
          <w:b/>
          <w:bCs/>
        </w:rPr>
        <w:t xml:space="preserve"> </w:t>
      </w:r>
      <w:r>
        <w:rPr>
          <w:b/>
          <w:bCs/>
        </w:rPr>
        <w:t>1 – </w:t>
      </w:r>
      <w:r w:rsidRPr="00516C84">
        <w:rPr>
          <w:b/>
          <w:bCs/>
        </w:rPr>
        <w:t>Dielectric parameters obtained from Havriliak-Negami model</w:t>
      </w:r>
      <w:r>
        <w:rPr>
          <w:b/>
          <w:bCs/>
        </w:rPr>
        <w:t>.</w:t>
      </w:r>
    </w:p>
    <w:p w:rsidR="00872126" w:rsidRDefault="00872126" w:rsidP="00A35751">
      <w:pPr>
        <w:spacing w:line="480" w:lineRule="auto"/>
      </w:pPr>
    </w:p>
    <w:sectPr w:rsidR="00872126" w:rsidSect="006828E5">
      <w:footerReference w:type="default" r:id="rId38"/>
      <w:footnotePr>
        <w:numFmt w:val="chicago"/>
      </w:footnotePr>
      <w:pgSz w:w="11907" w:h="16839" w:code="9"/>
      <w:pgMar w:top="1493" w:right="1944" w:bottom="1493" w:left="1944" w:header="708"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2126" w:rsidRDefault="00872126">
      <w:r>
        <w:separator/>
      </w:r>
    </w:p>
  </w:endnote>
  <w:endnote w:type="continuationSeparator" w:id="0">
    <w:p w:rsidR="00872126" w:rsidRDefault="008721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2126" w:rsidRDefault="001D4881">
    <w:pPr>
      <w:pStyle w:val="Zpat"/>
      <w:jc w:val="center"/>
    </w:pPr>
    <w:r>
      <w:fldChar w:fldCharType="begin"/>
    </w:r>
    <w:r>
      <w:instrText>PAGE   \* MERGEFORMAT</w:instrText>
    </w:r>
    <w:r>
      <w:fldChar w:fldCharType="separate"/>
    </w:r>
    <w:r w:rsidRPr="001D4881">
      <w:rPr>
        <w:noProof/>
        <w:lang w:val="cs-CZ"/>
      </w:rPr>
      <w:t>2</w:t>
    </w:r>
    <w:r>
      <w:rPr>
        <w:noProof/>
        <w:lang w:val="cs-CZ"/>
      </w:rPr>
      <w:fldChar w:fldCharType="end"/>
    </w:r>
  </w:p>
  <w:p w:rsidR="00872126" w:rsidRDefault="00872126">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2126" w:rsidRDefault="00872126">
      <w:r>
        <w:separator/>
      </w:r>
    </w:p>
  </w:footnote>
  <w:footnote w:type="continuationSeparator" w:id="0">
    <w:p w:rsidR="00872126" w:rsidRDefault="00872126">
      <w:r>
        <w:continuationSeparator/>
      </w:r>
    </w:p>
  </w:footnote>
  <w:footnote w:id="1">
    <w:p w:rsidR="00872126" w:rsidRDefault="00872126" w:rsidP="007A75A8">
      <w:pPr>
        <w:pStyle w:val="Abstract"/>
        <w:spacing w:line="480" w:lineRule="auto"/>
        <w:ind w:left="0" w:right="0"/>
      </w:pPr>
      <w:r w:rsidRPr="00FC537D">
        <w:footnoteRef/>
      </w:r>
      <w:r w:rsidRPr="00FC537D">
        <w:rPr>
          <w:sz w:val="24"/>
          <w:szCs w:val="24"/>
        </w:rPr>
        <w:t xml:space="preserve"> </w:t>
      </w:r>
      <w:r>
        <w:rPr>
          <w:sz w:val="24"/>
          <w:szCs w:val="24"/>
        </w:rPr>
        <w:t>C</w:t>
      </w:r>
      <w:r w:rsidRPr="006E4B68">
        <w:rPr>
          <w:sz w:val="24"/>
          <w:szCs w:val="24"/>
        </w:rPr>
        <w:t xml:space="preserve">orresponding author. </w:t>
      </w:r>
      <w:r>
        <w:rPr>
          <w:sz w:val="24"/>
          <w:szCs w:val="24"/>
        </w:rPr>
        <w:t>Tel/Fax: +42</w:t>
      </w:r>
      <w:r w:rsidRPr="00FC537D">
        <w:rPr>
          <w:sz w:val="24"/>
          <w:szCs w:val="24"/>
        </w:rPr>
        <w:t xml:space="preserve"> </w:t>
      </w:r>
      <w:r>
        <w:rPr>
          <w:sz w:val="24"/>
          <w:szCs w:val="24"/>
        </w:rPr>
        <w:t>57 603 1444</w:t>
      </w:r>
      <w:r w:rsidRPr="00FC537D">
        <w:rPr>
          <w:sz w:val="24"/>
          <w:szCs w:val="24"/>
        </w:rPr>
        <w:t xml:space="preserve">. </w:t>
      </w:r>
      <w:r w:rsidRPr="006E4B68">
        <w:rPr>
          <w:sz w:val="24"/>
          <w:szCs w:val="24"/>
        </w:rPr>
        <w:t xml:space="preserve">E-mail address: </w:t>
      </w:r>
      <w:hyperlink r:id="rId1" w:history="1">
        <w:r w:rsidRPr="00FC537D">
          <w:rPr>
            <w:sz w:val="24"/>
            <w:szCs w:val="24"/>
          </w:rPr>
          <w:t>msedlacik@ft.utb.cz</w:t>
        </w:r>
      </w:hyperlink>
      <w:r w:rsidRPr="006E4B68">
        <w:rPr>
          <w:sz w:val="24"/>
          <w:szCs w:val="24"/>
        </w:rPr>
        <w:t xml:space="preserve"> (M. Sedlacik</w:t>
      </w:r>
      <w:r w:rsidRPr="00FC537D">
        <w:rPr>
          <w:sz w:val="24"/>
          <w:szCs w:val="24"/>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92B0D"/>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81533E3"/>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4C20C8E"/>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DF62CDE"/>
    <w:multiLevelType w:val="multilevel"/>
    <w:tmpl w:val="0405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4" w15:restartNumberingAfterBreak="0">
    <w:nsid w:val="2E9121CD"/>
    <w:multiLevelType w:val="singleLevel"/>
    <w:tmpl w:val="11044E28"/>
    <w:name w:val="Equations"/>
    <w:lvl w:ilvl="0">
      <w:start w:val="1"/>
      <w:numFmt w:val="decimal"/>
      <w:lvlText w:val="(%1)"/>
      <w:lvlJc w:val="left"/>
      <w:pPr>
        <w:tabs>
          <w:tab w:val="num" w:pos="3240"/>
        </w:tabs>
        <w:ind w:left="3240" w:hanging="360"/>
      </w:pPr>
    </w:lvl>
  </w:abstractNum>
  <w:abstractNum w:abstractNumId="5" w15:restartNumberingAfterBreak="0">
    <w:nsid w:val="40AC56BD"/>
    <w:multiLevelType w:val="multilevel"/>
    <w:tmpl w:val="0405001F"/>
    <w:lvl w:ilvl="0">
      <w:start w:val="1"/>
      <w:numFmt w:val="decimal"/>
      <w:lvlText w:val="%1."/>
      <w:lvlJc w:val="left"/>
      <w:pPr>
        <w:ind w:left="644" w:hanging="360"/>
      </w:pPr>
    </w:lvl>
    <w:lvl w:ilvl="1">
      <w:start w:val="1"/>
      <w:numFmt w:val="decimal"/>
      <w:lvlText w:val="%1.%2."/>
      <w:lvlJc w:val="left"/>
      <w:pPr>
        <w:ind w:left="1076" w:hanging="432"/>
      </w:pPr>
    </w:lvl>
    <w:lvl w:ilvl="2">
      <w:start w:val="1"/>
      <w:numFmt w:val="decimal"/>
      <w:lvlText w:val="%1.%2.%3."/>
      <w:lvlJc w:val="left"/>
      <w:pPr>
        <w:ind w:left="1508" w:hanging="504"/>
      </w:pPr>
    </w:lvl>
    <w:lvl w:ilvl="3">
      <w:start w:val="1"/>
      <w:numFmt w:val="decimal"/>
      <w:lvlText w:val="%1.%2.%3.%4."/>
      <w:lvlJc w:val="left"/>
      <w:pPr>
        <w:ind w:left="2012" w:hanging="648"/>
      </w:pPr>
    </w:lvl>
    <w:lvl w:ilvl="4">
      <w:start w:val="1"/>
      <w:numFmt w:val="decimal"/>
      <w:lvlText w:val="%1.%2.%3.%4.%5."/>
      <w:lvlJc w:val="left"/>
      <w:pPr>
        <w:ind w:left="2516" w:hanging="792"/>
      </w:pPr>
    </w:lvl>
    <w:lvl w:ilvl="5">
      <w:start w:val="1"/>
      <w:numFmt w:val="decimal"/>
      <w:lvlText w:val="%1.%2.%3.%4.%5.%6."/>
      <w:lvlJc w:val="left"/>
      <w:pPr>
        <w:ind w:left="302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6" w15:restartNumberingAfterBreak="0">
    <w:nsid w:val="49242A58"/>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2931D22"/>
    <w:multiLevelType w:val="multilevel"/>
    <w:tmpl w:val="43EAF828"/>
    <w:name w:val="/#"/>
    <w:lvl w:ilvl="0">
      <w:start w:val="1"/>
      <w:numFmt w:val="decimal"/>
      <w:lvlText w:val="%1"/>
      <w:lvlJc w:val="left"/>
      <w:pPr>
        <w:tabs>
          <w:tab w:val="num" w:pos="360"/>
        </w:tabs>
      </w:pPr>
    </w:lvl>
    <w:lvl w:ilvl="1">
      <w:start w:val="1"/>
      <w:numFmt w:val="lowerLetter"/>
      <w:lvlText w:val="%2)"/>
      <w:lvlJc w:val="left"/>
      <w:pPr>
        <w:tabs>
          <w:tab w:val="num" w:pos="0"/>
        </w:tabs>
      </w:pPr>
    </w:lvl>
    <w:lvl w:ilvl="2">
      <w:start w:val="1"/>
      <w:numFmt w:val="lowerRoman"/>
      <w:lvlText w:val="%3)"/>
      <w:lvlJc w:val="left"/>
      <w:pPr>
        <w:tabs>
          <w:tab w:val="num" w:pos="0"/>
        </w:tabs>
      </w:pPr>
    </w:lvl>
    <w:lvl w:ilvl="3">
      <w:start w:val="1"/>
      <w:numFmt w:val="decimal"/>
      <w:lvlText w:val="(%4)"/>
      <w:lvlJc w:val="left"/>
      <w:pPr>
        <w:tabs>
          <w:tab w:val="num" w:pos="0"/>
        </w:tabs>
      </w:pPr>
    </w:lvl>
    <w:lvl w:ilvl="4">
      <w:start w:val="1"/>
      <w:numFmt w:val="lowerLetter"/>
      <w:lvlText w:val="(%5)"/>
      <w:lvlJc w:val="left"/>
      <w:pPr>
        <w:tabs>
          <w:tab w:val="num" w:pos="0"/>
        </w:tabs>
      </w:pPr>
    </w:lvl>
    <w:lvl w:ilvl="5">
      <w:start w:val="1"/>
      <w:numFmt w:val="lowerRoman"/>
      <w:lvlText w:val="(%6)"/>
      <w:lvlJc w:val="left"/>
      <w:pPr>
        <w:tabs>
          <w:tab w:val="num" w:pos="0"/>
        </w:tabs>
      </w:pPr>
    </w:lvl>
    <w:lvl w:ilvl="6">
      <w:start w:val="1"/>
      <w:numFmt w:val="decimal"/>
      <w:lvlText w:val="%7."/>
      <w:lvlJc w:val="left"/>
      <w:pPr>
        <w:tabs>
          <w:tab w:val="num" w:pos="0"/>
        </w:tabs>
      </w:pPr>
    </w:lvl>
    <w:lvl w:ilvl="7">
      <w:start w:val="1"/>
      <w:numFmt w:val="lowerLetter"/>
      <w:lvlText w:val="%8."/>
      <w:lvlJc w:val="left"/>
      <w:pPr>
        <w:tabs>
          <w:tab w:val="num" w:pos="0"/>
        </w:tabs>
      </w:pPr>
    </w:lvl>
    <w:lvl w:ilvl="8">
      <w:start w:val="1"/>
      <w:numFmt w:val="lowerRoman"/>
      <w:lvlText w:val="%9."/>
      <w:lvlJc w:val="left"/>
      <w:pPr>
        <w:tabs>
          <w:tab w:val="num" w:pos="0"/>
        </w:tabs>
      </w:pPr>
    </w:lvl>
  </w:abstractNum>
  <w:abstractNum w:abstractNumId="8" w15:restartNumberingAfterBreak="0">
    <w:nsid w:val="5FCF60AE"/>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4A55C04"/>
    <w:multiLevelType w:val="multilevel"/>
    <w:tmpl w:val="040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69C747E1"/>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B531372"/>
    <w:multiLevelType w:val="hybridMultilevel"/>
    <w:tmpl w:val="52AE4CE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6E1D0D0E"/>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720F0B1E"/>
    <w:multiLevelType w:val="singleLevel"/>
    <w:tmpl w:val="5BF2D506"/>
    <w:name w:val="AIP Tables"/>
    <w:lvl w:ilvl="0">
      <w:start w:val="1"/>
      <w:numFmt w:val="decimal"/>
      <w:lvlText w:val="%1"/>
      <w:lvlJc w:val="left"/>
      <w:pPr>
        <w:tabs>
          <w:tab w:val="num" w:pos="3240"/>
        </w:tabs>
        <w:ind w:left="3240" w:hanging="360"/>
      </w:pPr>
    </w:lvl>
  </w:abstractNum>
  <w:abstractNum w:abstractNumId="14" w15:restartNumberingAfterBreak="0">
    <w:nsid w:val="75E11A08"/>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CBF0F4D"/>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FFA7C42"/>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3"/>
  </w:num>
  <w:num w:numId="3">
    <w:abstractNumId w:val="4"/>
  </w:num>
  <w:num w:numId="4">
    <w:abstractNumId w:val="1"/>
  </w:num>
  <w:num w:numId="5">
    <w:abstractNumId w:val="12"/>
  </w:num>
  <w:num w:numId="6">
    <w:abstractNumId w:val="14"/>
  </w:num>
  <w:num w:numId="7">
    <w:abstractNumId w:val="16"/>
  </w:num>
  <w:num w:numId="8">
    <w:abstractNumId w:val="5"/>
  </w:num>
  <w:num w:numId="9">
    <w:abstractNumId w:val="6"/>
  </w:num>
  <w:num w:numId="10">
    <w:abstractNumId w:val="0"/>
  </w:num>
  <w:num w:numId="11">
    <w:abstractNumId w:val="15"/>
  </w:num>
  <w:num w:numId="12">
    <w:abstractNumId w:val="3"/>
  </w:num>
  <w:num w:numId="13">
    <w:abstractNumId w:val="10"/>
  </w:num>
  <w:num w:numId="14">
    <w:abstractNumId w:val="2"/>
  </w:num>
  <w:num w:numId="15">
    <w:abstractNumId w:val="8"/>
  </w:num>
  <w:num w:numId="16">
    <w:abstractNumId w:val="11"/>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425"/>
  <w:displayHorizontalDrawingGridEvery w:val="0"/>
  <w:displayVerticalDrawingGridEvery w:val="0"/>
  <w:doNotUseMarginsForDrawingGridOrigin/>
  <w:characterSpacingControl w:val="doNotCompress"/>
  <w:doNotValidateAgainstSchema/>
  <w:doNotDemarcateInvalidXml/>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58AA"/>
    <w:rsid w:val="00002E87"/>
    <w:rsid w:val="00010A8C"/>
    <w:rsid w:val="00014B46"/>
    <w:rsid w:val="00015ADE"/>
    <w:rsid w:val="0002009A"/>
    <w:rsid w:val="000200A2"/>
    <w:rsid w:val="000202D2"/>
    <w:rsid w:val="00023737"/>
    <w:rsid w:val="00026828"/>
    <w:rsid w:val="00041627"/>
    <w:rsid w:val="00045D03"/>
    <w:rsid w:val="000553F7"/>
    <w:rsid w:val="00055531"/>
    <w:rsid w:val="00055D38"/>
    <w:rsid w:val="00057E43"/>
    <w:rsid w:val="00062E23"/>
    <w:rsid w:val="000643A8"/>
    <w:rsid w:val="00082ADA"/>
    <w:rsid w:val="00083006"/>
    <w:rsid w:val="0008372E"/>
    <w:rsid w:val="00085E8E"/>
    <w:rsid w:val="000947F9"/>
    <w:rsid w:val="00095D7D"/>
    <w:rsid w:val="000A69B0"/>
    <w:rsid w:val="000B023A"/>
    <w:rsid w:val="000B0D95"/>
    <w:rsid w:val="000B5335"/>
    <w:rsid w:val="000B65EA"/>
    <w:rsid w:val="000B7122"/>
    <w:rsid w:val="000C4987"/>
    <w:rsid w:val="000D25D3"/>
    <w:rsid w:val="000D2A23"/>
    <w:rsid w:val="000D4E25"/>
    <w:rsid w:val="000D7297"/>
    <w:rsid w:val="000E0129"/>
    <w:rsid w:val="000F165C"/>
    <w:rsid w:val="000F4DB6"/>
    <w:rsid w:val="000F7D10"/>
    <w:rsid w:val="00103069"/>
    <w:rsid w:val="001048CB"/>
    <w:rsid w:val="001058F0"/>
    <w:rsid w:val="00110450"/>
    <w:rsid w:val="00110C68"/>
    <w:rsid w:val="00111129"/>
    <w:rsid w:val="00114F4C"/>
    <w:rsid w:val="00116C55"/>
    <w:rsid w:val="0012103F"/>
    <w:rsid w:val="00122019"/>
    <w:rsid w:val="00125789"/>
    <w:rsid w:val="00131703"/>
    <w:rsid w:val="00137FDE"/>
    <w:rsid w:val="00147617"/>
    <w:rsid w:val="001500C7"/>
    <w:rsid w:val="001571FB"/>
    <w:rsid w:val="00157BC3"/>
    <w:rsid w:val="00160F7B"/>
    <w:rsid w:val="00161B6D"/>
    <w:rsid w:val="00161EB7"/>
    <w:rsid w:val="00162062"/>
    <w:rsid w:val="001651E2"/>
    <w:rsid w:val="0017421D"/>
    <w:rsid w:val="00174E86"/>
    <w:rsid w:val="00190F8B"/>
    <w:rsid w:val="0019253D"/>
    <w:rsid w:val="00192D4C"/>
    <w:rsid w:val="00195E87"/>
    <w:rsid w:val="001A01B8"/>
    <w:rsid w:val="001A6EB0"/>
    <w:rsid w:val="001B142C"/>
    <w:rsid w:val="001B35C3"/>
    <w:rsid w:val="001B7AE4"/>
    <w:rsid w:val="001C2A42"/>
    <w:rsid w:val="001D4881"/>
    <w:rsid w:val="001D6ADB"/>
    <w:rsid w:val="001E0BE1"/>
    <w:rsid w:val="001E495D"/>
    <w:rsid w:val="001E4F88"/>
    <w:rsid w:val="001E6533"/>
    <w:rsid w:val="001E69A8"/>
    <w:rsid w:val="001F1056"/>
    <w:rsid w:val="001F2257"/>
    <w:rsid w:val="001F2630"/>
    <w:rsid w:val="001F27D9"/>
    <w:rsid w:val="001F3F86"/>
    <w:rsid w:val="001F4572"/>
    <w:rsid w:val="002046F3"/>
    <w:rsid w:val="002056F5"/>
    <w:rsid w:val="00206211"/>
    <w:rsid w:val="00211F7D"/>
    <w:rsid w:val="00215F97"/>
    <w:rsid w:val="0021744E"/>
    <w:rsid w:val="00217A3A"/>
    <w:rsid w:val="002235A2"/>
    <w:rsid w:val="00223B2A"/>
    <w:rsid w:val="00223C0F"/>
    <w:rsid w:val="00233294"/>
    <w:rsid w:val="00236AA4"/>
    <w:rsid w:val="0023795B"/>
    <w:rsid w:val="00237D49"/>
    <w:rsid w:val="00241FA1"/>
    <w:rsid w:val="002454BD"/>
    <w:rsid w:val="002460A9"/>
    <w:rsid w:val="00246B55"/>
    <w:rsid w:val="00253FBE"/>
    <w:rsid w:val="002572FC"/>
    <w:rsid w:val="00257542"/>
    <w:rsid w:val="00257C7B"/>
    <w:rsid w:val="00261D66"/>
    <w:rsid w:val="00262975"/>
    <w:rsid w:val="00264E4D"/>
    <w:rsid w:val="00271839"/>
    <w:rsid w:val="00274EE5"/>
    <w:rsid w:val="00276642"/>
    <w:rsid w:val="002808D6"/>
    <w:rsid w:val="00284049"/>
    <w:rsid w:val="00284677"/>
    <w:rsid w:val="0028617D"/>
    <w:rsid w:val="00286924"/>
    <w:rsid w:val="0029061C"/>
    <w:rsid w:val="002914EA"/>
    <w:rsid w:val="002A1BFD"/>
    <w:rsid w:val="002A231A"/>
    <w:rsid w:val="002A2591"/>
    <w:rsid w:val="002A297E"/>
    <w:rsid w:val="002A5B15"/>
    <w:rsid w:val="002C405C"/>
    <w:rsid w:val="002C55D8"/>
    <w:rsid w:val="002D260F"/>
    <w:rsid w:val="002D3700"/>
    <w:rsid w:val="002D4E52"/>
    <w:rsid w:val="002E16DD"/>
    <w:rsid w:val="002E4774"/>
    <w:rsid w:val="002E6193"/>
    <w:rsid w:val="002E68AE"/>
    <w:rsid w:val="002F0A59"/>
    <w:rsid w:val="002F1B1B"/>
    <w:rsid w:val="002F2C16"/>
    <w:rsid w:val="002F62F8"/>
    <w:rsid w:val="00303910"/>
    <w:rsid w:val="0030539E"/>
    <w:rsid w:val="003063AE"/>
    <w:rsid w:val="003110CF"/>
    <w:rsid w:val="00315C07"/>
    <w:rsid w:val="00316063"/>
    <w:rsid w:val="00316790"/>
    <w:rsid w:val="0031722E"/>
    <w:rsid w:val="003203AD"/>
    <w:rsid w:val="00320E96"/>
    <w:rsid w:val="0032547F"/>
    <w:rsid w:val="003262DC"/>
    <w:rsid w:val="0034008F"/>
    <w:rsid w:val="00346AFD"/>
    <w:rsid w:val="00352477"/>
    <w:rsid w:val="00352866"/>
    <w:rsid w:val="00354719"/>
    <w:rsid w:val="003640C6"/>
    <w:rsid w:val="00365372"/>
    <w:rsid w:val="00365780"/>
    <w:rsid w:val="003669E6"/>
    <w:rsid w:val="00375AAE"/>
    <w:rsid w:val="00376863"/>
    <w:rsid w:val="00383884"/>
    <w:rsid w:val="00383B37"/>
    <w:rsid w:val="003974B5"/>
    <w:rsid w:val="003A3EC1"/>
    <w:rsid w:val="003A686E"/>
    <w:rsid w:val="003A6FF2"/>
    <w:rsid w:val="003B32A9"/>
    <w:rsid w:val="003B6FFB"/>
    <w:rsid w:val="003C166C"/>
    <w:rsid w:val="003C2522"/>
    <w:rsid w:val="003C3D9F"/>
    <w:rsid w:val="003C4177"/>
    <w:rsid w:val="003C6405"/>
    <w:rsid w:val="003C68CA"/>
    <w:rsid w:val="003C7B06"/>
    <w:rsid w:val="003E7502"/>
    <w:rsid w:val="003F18EC"/>
    <w:rsid w:val="003F1A7A"/>
    <w:rsid w:val="003F446F"/>
    <w:rsid w:val="003F7D49"/>
    <w:rsid w:val="00426DCA"/>
    <w:rsid w:val="00427821"/>
    <w:rsid w:val="00430537"/>
    <w:rsid w:val="00430A46"/>
    <w:rsid w:val="004330ED"/>
    <w:rsid w:val="00434126"/>
    <w:rsid w:val="00435E73"/>
    <w:rsid w:val="00436968"/>
    <w:rsid w:val="00443AA1"/>
    <w:rsid w:val="00443EAD"/>
    <w:rsid w:val="004505E0"/>
    <w:rsid w:val="004514B7"/>
    <w:rsid w:val="00452173"/>
    <w:rsid w:val="00452CD0"/>
    <w:rsid w:val="00453AC8"/>
    <w:rsid w:val="00456A32"/>
    <w:rsid w:val="00460D7F"/>
    <w:rsid w:val="00472148"/>
    <w:rsid w:val="00472FBC"/>
    <w:rsid w:val="00474AF8"/>
    <w:rsid w:val="00476B04"/>
    <w:rsid w:val="00484346"/>
    <w:rsid w:val="004903AC"/>
    <w:rsid w:val="00491249"/>
    <w:rsid w:val="00492B5A"/>
    <w:rsid w:val="004941FA"/>
    <w:rsid w:val="00496498"/>
    <w:rsid w:val="00496818"/>
    <w:rsid w:val="00497C75"/>
    <w:rsid w:val="00497D2A"/>
    <w:rsid w:val="004A070C"/>
    <w:rsid w:val="004A0F07"/>
    <w:rsid w:val="004A1BFC"/>
    <w:rsid w:val="004B1E3A"/>
    <w:rsid w:val="004B4CCA"/>
    <w:rsid w:val="004B5177"/>
    <w:rsid w:val="004B7693"/>
    <w:rsid w:val="004B7DDC"/>
    <w:rsid w:val="004C4100"/>
    <w:rsid w:val="004D1643"/>
    <w:rsid w:val="004D4995"/>
    <w:rsid w:val="004F2587"/>
    <w:rsid w:val="004F53E4"/>
    <w:rsid w:val="0050238C"/>
    <w:rsid w:val="005037B5"/>
    <w:rsid w:val="00503984"/>
    <w:rsid w:val="005056D8"/>
    <w:rsid w:val="00515447"/>
    <w:rsid w:val="0051546A"/>
    <w:rsid w:val="00516C84"/>
    <w:rsid w:val="00522415"/>
    <w:rsid w:val="00523AA3"/>
    <w:rsid w:val="005269B8"/>
    <w:rsid w:val="005303C7"/>
    <w:rsid w:val="005329B6"/>
    <w:rsid w:val="00542EE9"/>
    <w:rsid w:val="00544B64"/>
    <w:rsid w:val="0054521C"/>
    <w:rsid w:val="00546B57"/>
    <w:rsid w:val="00561D9B"/>
    <w:rsid w:val="005659B6"/>
    <w:rsid w:val="00566BF1"/>
    <w:rsid w:val="005678AF"/>
    <w:rsid w:val="005707ED"/>
    <w:rsid w:val="00572C0C"/>
    <w:rsid w:val="005861B8"/>
    <w:rsid w:val="005870BA"/>
    <w:rsid w:val="00587506"/>
    <w:rsid w:val="005962CA"/>
    <w:rsid w:val="005971C4"/>
    <w:rsid w:val="005B5634"/>
    <w:rsid w:val="005C256B"/>
    <w:rsid w:val="005C3F2E"/>
    <w:rsid w:val="005C610B"/>
    <w:rsid w:val="005C7AB2"/>
    <w:rsid w:val="005D4C12"/>
    <w:rsid w:val="005E63E8"/>
    <w:rsid w:val="005E75DA"/>
    <w:rsid w:val="005F7E58"/>
    <w:rsid w:val="00600715"/>
    <w:rsid w:val="006025D0"/>
    <w:rsid w:val="00602891"/>
    <w:rsid w:val="00613D10"/>
    <w:rsid w:val="00617F48"/>
    <w:rsid w:val="00621C13"/>
    <w:rsid w:val="00622813"/>
    <w:rsid w:val="00626DCD"/>
    <w:rsid w:val="00641245"/>
    <w:rsid w:val="006442D4"/>
    <w:rsid w:val="00654F28"/>
    <w:rsid w:val="00656650"/>
    <w:rsid w:val="00665D59"/>
    <w:rsid w:val="00674F4C"/>
    <w:rsid w:val="006773D4"/>
    <w:rsid w:val="00681D9A"/>
    <w:rsid w:val="006828E5"/>
    <w:rsid w:val="006832E5"/>
    <w:rsid w:val="0069267B"/>
    <w:rsid w:val="00692A5E"/>
    <w:rsid w:val="0069306E"/>
    <w:rsid w:val="0069442B"/>
    <w:rsid w:val="00697205"/>
    <w:rsid w:val="006A0D5A"/>
    <w:rsid w:val="006A52C6"/>
    <w:rsid w:val="006A53AC"/>
    <w:rsid w:val="006A6503"/>
    <w:rsid w:val="006A7E85"/>
    <w:rsid w:val="006B5A0D"/>
    <w:rsid w:val="006C0036"/>
    <w:rsid w:val="006C0D94"/>
    <w:rsid w:val="006C6A66"/>
    <w:rsid w:val="006D0365"/>
    <w:rsid w:val="006D726E"/>
    <w:rsid w:val="006E4B68"/>
    <w:rsid w:val="007010AB"/>
    <w:rsid w:val="00701358"/>
    <w:rsid w:val="0070679C"/>
    <w:rsid w:val="007203F5"/>
    <w:rsid w:val="007226FF"/>
    <w:rsid w:val="007246EF"/>
    <w:rsid w:val="007258D7"/>
    <w:rsid w:val="0073319B"/>
    <w:rsid w:val="0074120D"/>
    <w:rsid w:val="007433CA"/>
    <w:rsid w:val="007437B8"/>
    <w:rsid w:val="00744AB4"/>
    <w:rsid w:val="007471A4"/>
    <w:rsid w:val="0075119E"/>
    <w:rsid w:val="00753DD8"/>
    <w:rsid w:val="00756A5C"/>
    <w:rsid w:val="007610F2"/>
    <w:rsid w:val="007653C7"/>
    <w:rsid w:val="007666A4"/>
    <w:rsid w:val="007707B1"/>
    <w:rsid w:val="00770DB3"/>
    <w:rsid w:val="0078007B"/>
    <w:rsid w:val="007877F8"/>
    <w:rsid w:val="00790019"/>
    <w:rsid w:val="007911FF"/>
    <w:rsid w:val="00793A56"/>
    <w:rsid w:val="007955B2"/>
    <w:rsid w:val="007A75A8"/>
    <w:rsid w:val="007A7D75"/>
    <w:rsid w:val="007A7F0E"/>
    <w:rsid w:val="007B2C84"/>
    <w:rsid w:val="007B4287"/>
    <w:rsid w:val="007B468F"/>
    <w:rsid w:val="007B7329"/>
    <w:rsid w:val="007B77D6"/>
    <w:rsid w:val="007C040D"/>
    <w:rsid w:val="007C09D2"/>
    <w:rsid w:val="007C190A"/>
    <w:rsid w:val="007C2BD3"/>
    <w:rsid w:val="007C3529"/>
    <w:rsid w:val="007C4698"/>
    <w:rsid w:val="007C488A"/>
    <w:rsid w:val="007C7D5D"/>
    <w:rsid w:val="007D377F"/>
    <w:rsid w:val="007D5252"/>
    <w:rsid w:val="007E0C55"/>
    <w:rsid w:val="007F6A85"/>
    <w:rsid w:val="007F6F0E"/>
    <w:rsid w:val="007F732D"/>
    <w:rsid w:val="00817E84"/>
    <w:rsid w:val="00821585"/>
    <w:rsid w:val="008233DE"/>
    <w:rsid w:val="00825443"/>
    <w:rsid w:val="008268A4"/>
    <w:rsid w:val="00826A65"/>
    <w:rsid w:val="00834363"/>
    <w:rsid w:val="0084048B"/>
    <w:rsid w:val="00843325"/>
    <w:rsid w:val="00843441"/>
    <w:rsid w:val="00847D43"/>
    <w:rsid w:val="008528F3"/>
    <w:rsid w:val="00854C76"/>
    <w:rsid w:val="00861593"/>
    <w:rsid w:val="00867F64"/>
    <w:rsid w:val="00870E83"/>
    <w:rsid w:val="00872126"/>
    <w:rsid w:val="00874C52"/>
    <w:rsid w:val="00891C31"/>
    <w:rsid w:val="0089294C"/>
    <w:rsid w:val="0089491A"/>
    <w:rsid w:val="008A21F7"/>
    <w:rsid w:val="008A426C"/>
    <w:rsid w:val="008A5E1F"/>
    <w:rsid w:val="008B2987"/>
    <w:rsid w:val="008B5E61"/>
    <w:rsid w:val="008B6271"/>
    <w:rsid w:val="008B62F4"/>
    <w:rsid w:val="008C4F46"/>
    <w:rsid w:val="008C6AA6"/>
    <w:rsid w:val="008D1115"/>
    <w:rsid w:val="008D4C9F"/>
    <w:rsid w:val="008D58BF"/>
    <w:rsid w:val="008D6863"/>
    <w:rsid w:val="008D6B25"/>
    <w:rsid w:val="008D75CA"/>
    <w:rsid w:val="008E39D5"/>
    <w:rsid w:val="008E4DE6"/>
    <w:rsid w:val="008F15EF"/>
    <w:rsid w:val="009026D0"/>
    <w:rsid w:val="0091498F"/>
    <w:rsid w:val="0091579F"/>
    <w:rsid w:val="009158E9"/>
    <w:rsid w:val="009159C0"/>
    <w:rsid w:val="00924EFC"/>
    <w:rsid w:val="00932771"/>
    <w:rsid w:val="00942CAD"/>
    <w:rsid w:val="00943507"/>
    <w:rsid w:val="00943942"/>
    <w:rsid w:val="00945BDB"/>
    <w:rsid w:val="00945D4B"/>
    <w:rsid w:val="009463E9"/>
    <w:rsid w:val="009506A0"/>
    <w:rsid w:val="009533F3"/>
    <w:rsid w:val="00956526"/>
    <w:rsid w:val="00957BA5"/>
    <w:rsid w:val="00962BE6"/>
    <w:rsid w:val="00974EA2"/>
    <w:rsid w:val="00981E09"/>
    <w:rsid w:val="00984D58"/>
    <w:rsid w:val="00994931"/>
    <w:rsid w:val="00995270"/>
    <w:rsid w:val="0099697F"/>
    <w:rsid w:val="009A02E2"/>
    <w:rsid w:val="009A102C"/>
    <w:rsid w:val="009A1129"/>
    <w:rsid w:val="009A3974"/>
    <w:rsid w:val="009B009A"/>
    <w:rsid w:val="009B1C18"/>
    <w:rsid w:val="009C00DF"/>
    <w:rsid w:val="009C0A2A"/>
    <w:rsid w:val="009C5DA6"/>
    <w:rsid w:val="009D216D"/>
    <w:rsid w:val="009E5DC4"/>
    <w:rsid w:val="009E7FB1"/>
    <w:rsid w:val="009F4858"/>
    <w:rsid w:val="009F62C4"/>
    <w:rsid w:val="00A00872"/>
    <w:rsid w:val="00A07601"/>
    <w:rsid w:val="00A0786E"/>
    <w:rsid w:val="00A14678"/>
    <w:rsid w:val="00A17A3F"/>
    <w:rsid w:val="00A17C28"/>
    <w:rsid w:val="00A21D21"/>
    <w:rsid w:val="00A21FA2"/>
    <w:rsid w:val="00A30E69"/>
    <w:rsid w:val="00A35751"/>
    <w:rsid w:val="00A36BBE"/>
    <w:rsid w:val="00A455F8"/>
    <w:rsid w:val="00A458DC"/>
    <w:rsid w:val="00A50D46"/>
    <w:rsid w:val="00A51E5F"/>
    <w:rsid w:val="00A560D6"/>
    <w:rsid w:val="00A63B05"/>
    <w:rsid w:val="00A7155B"/>
    <w:rsid w:val="00A7498A"/>
    <w:rsid w:val="00A74BDD"/>
    <w:rsid w:val="00A74C5F"/>
    <w:rsid w:val="00A84402"/>
    <w:rsid w:val="00A84CD9"/>
    <w:rsid w:val="00A85534"/>
    <w:rsid w:val="00A904F4"/>
    <w:rsid w:val="00A93F72"/>
    <w:rsid w:val="00A97A93"/>
    <w:rsid w:val="00AA3A01"/>
    <w:rsid w:val="00AA67F8"/>
    <w:rsid w:val="00AB2E4C"/>
    <w:rsid w:val="00AB5614"/>
    <w:rsid w:val="00AC1ABF"/>
    <w:rsid w:val="00AC4F9C"/>
    <w:rsid w:val="00AD0ECF"/>
    <w:rsid w:val="00AD3B5F"/>
    <w:rsid w:val="00AD47B5"/>
    <w:rsid w:val="00AE5FF2"/>
    <w:rsid w:val="00AF0753"/>
    <w:rsid w:val="00AF08EE"/>
    <w:rsid w:val="00AF1FFF"/>
    <w:rsid w:val="00AF3C42"/>
    <w:rsid w:val="00B02730"/>
    <w:rsid w:val="00B06CB0"/>
    <w:rsid w:val="00B10185"/>
    <w:rsid w:val="00B1033D"/>
    <w:rsid w:val="00B12E8B"/>
    <w:rsid w:val="00B158AA"/>
    <w:rsid w:val="00B172C5"/>
    <w:rsid w:val="00B213E2"/>
    <w:rsid w:val="00B2204B"/>
    <w:rsid w:val="00B24484"/>
    <w:rsid w:val="00B25391"/>
    <w:rsid w:val="00B367B2"/>
    <w:rsid w:val="00B4450B"/>
    <w:rsid w:val="00B5034E"/>
    <w:rsid w:val="00B51990"/>
    <w:rsid w:val="00B533D0"/>
    <w:rsid w:val="00B620D0"/>
    <w:rsid w:val="00B771F9"/>
    <w:rsid w:val="00B82562"/>
    <w:rsid w:val="00B837EE"/>
    <w:rsid w:val="00B83B1D"/>
    <w:rsid w:val="00B8742E"/>
    <w:rsid w:val="00B93E4C"/>
    <w:rsid w:val="00B94767"/>
    <w:rsid w:val="00BA0249"/>
    <w:rsid w:val="00BA0C5A"/>
    <w:rsid w:val="00BA207E"/>
    <w:rsid w:val="00BA218F"/>
    <w:rsid w:val="00BA3117"/>
    <w:rsid w:val="00BA400E"/>
    <w:rsid w:val="00BB0736"/>
    <w:rsid w:val="00BB0EEF"/>
    <w:rsid w:val="00BB195F"/>
    <w:rsid w:val="00BB61A2"/>
    <w:rsid w:val="00BB71F7"/>
    <w:rsid w:val="00BC22D9"/>
    <w:rsid w:val="00BC322D"/>
    <w:rsid w:val="00BC5F53"/>
    <w:rsid w:val="00BD01C4"/>
    <w:rsid w:val="00BD17FB"/>
    <w:rsid w:val="00BD60A8"/>
    <w:rsid w:val="00BD6134"/>
    <w:rsid w:val="00BD7C73"/>
    <w:rsid w:val="00BE1671"/>
    <w:rsid w:val="00BE3079"/>
    <w:rsid w:val="00BF47C6"/>
    <w:rsid w:val="00BF7D6A"/>
    <w:rsid w:val="00C0776F"/>
    <w:rsid w:val="00C1074E"/>
    <w:rsid w:val="00C1096B"/>
    <w:rsid w:val="00C115F1"/>
    <w:rsid w:val="00C119FE"/>
    <w:rsid w:val="00C11E88"/>
    <w:rsid w:val="00C13F1B"/>
    <w:rsid w:val="00C16F82"/>
    <w:rsid w:val="00C22E73"/>
    <w:rsid w:val="00C23B64"/>
    <w:rsid w:val="00C316EE"/>
    <w:rsid w:val="00C32687"/>
    <w:rsid w:val="00C3763C"/>
    <w:rsid w:val="00C4088B"/>
    <w:rsid w:val="00C44A1C"/>
    <w:rsid w:val="00C4662A"/>
    <w:rsid w:val="00C51B8C"/>
    <w:rsid w:val="00C564BF"/>
    <w:rsid w:val="00C61239"/>
    <w:rsid w:val="00C66049"/>
    <w:rsid w:val="00C814B0"/>
    <w:rsid w:val="00C82AC5"/>
    <w:rsid w:val="00C94194"/>
    <w:rsid w:val="00C97462"/>
    <w:rsid w:val="00C97489"/>
    <w:rsid w:val="00CA0B6C"/>
    <w:rsid w:val="00CA2D66"/>
    <w:rsid w:val="00CA463A"/>
    <w:rsid w:val="00CB1171"/>
    <w:rsid w:val="00CB6128"/>
    <w:rsid w:val="00CC117E"/>
    <w:rsid w:val="00CC2D05"/>
    <w:rsid w:val="00CC4D6A"/>
    <w:rsid w:val="00CD021D"/>
    <w:rsid w:val="00CD0EB8"/>
    <w:rsid w:val="00CD4279"/>
    <w:rsid w:val="00CD4565"/>
    <w:rsid w:val="00CD5CF7"/>
    <w:rsid w:val="00CE460B"/>
    <w:rsid w:val="00CF02CA"/>
    <w:rsid w:val="00CF3A27"/>
    <w:rsid w:val="00CF413F"/>
    <w:rsid w:val="00CF64C2"/>
    <w:rsid w:val="00D00E83"/>
    <w:rsid w:val="00D01116"/>
    <w:rsid w:val="00D073A9"/>
    <w:rsid w:val="00D10992"/>
    <w:rsid w:val="00D15B96"/>
    <w:rsid w:val="00D17D17"/>
    <w:rsid w:val="00D21336"/>
    <w:rsid w:val="00D3098C"/>
    <w:rsid w:val="00D3175A"/>
    <w:rsid w:val="00D31F03"/>
    <w:rsid w:val="00D32225"/>
    <w:rsid w:val="00D32577"/>
    <w:rsid w:val="00D33000"/>
    <w:rsid w:val="00D416A3"/>
    <w:rsid w:val="00D5138E"/>
    <w:rsid w:val="00D57DB1"/>
    <w:rsid w:val="00D60B72"/>
    <w:rsid w:val="00D62FEA"/>
    <w:rsid w:val="00D63085"/>
    <w:rsid w:val="00D76135"/>
    <w:rsid w:val="00D770F8"/>
    <w:rsid w:val="00D80120"/>
    <w:rsid w:val="00D811C5"/>
    <w:rsid w:val="00D87F7A"/>
    <w:rsid w:val="00D91C47"/>
    <w:rsid w:val="00D93E35"/>
    <w:rsid w:val="00D94704"/>
    <w:rsid w:val="00D950F3"/>
    <w:rsid w:val="00D973C8"/>
    <w:rsid w:val="00DA66E3"/>
    <w:rsid w:val="00DB461E"/>
    <w:rsid w:val="00DC38DB"/>
    <w:rsid w:val="00DC55D2"/>
    <w:rsid w:val="00DD0532"/>
    <w:rsid w:val="00DD2FA3"/>
    <w:rsid w:val="00DD6E73"/>
    <w:rsid w:val="00DE00F6"/>
    <w:rsid w:val="00DE06B8"/>
    <w:rsid w:val="00DE1FC3"/>
    <w:rsid w:val="00DE6C91"/>
    <w:rsid w:val="00E032D4"/>
    <w:rsid w:val="00E07B16"/>
    <w:rsid w:val="00E15BB3"/>
    <w:rsid w:val="00E20C3F"/>
    <w:rsid w:val="00E31D17"/>
    <w:rsid w:val="00E323E7"/>
    <w:rsid w:val="00E328B9"/>
    <w:rsid w:val="00E3425C"/>
    <w:rsid w:val="00E34581"/>
    <w:rsid w:val="00E35779"/>
    <w:rsid w:val="00E37443"/>
    <w:rsid w:val="00E41BDF"/>
    <w:rsid w:val="00E42D0E"/>
    <w:rsid w:val="00E46466"/>
    <w:rsid w:val="00E52D4D"/>
    <w:rsid w:val="00E56017"/>
    <w:rsid w:val="00E62DD6"/>
    <w:rsid w:val="00E638D8"/>
    <w:rsid w:val="00E66735"/>
    <w:rsid w:val="00E669EC"/>
    <w:rsid w:val="00E674A4"/>
    <w:rsid w:val="00E709FC"/>
    <w:rsid w:val="00E72D5C"/>
    <w:rsid w:val="00E75182"/>
    <w:rsid w:val="00E77AE2"/>
    <w:rsid w:val="00E8166F"/>
    <w:rsid w:val="00E821B0"/>
    <w:rsid w:val="00E8397A"/>
    <w:rsid w:val="00E83CA1"/>
    <w:rsid w:val="00E8486F"/>
    <w:rsid w:val="00E87DAB"/>
    <w:rsid w:val="00E9316C"/>
    <w:rsid w:val="00E94ED8"/>
    <w:rsid w:val="00E96309"/>
    <w:rsid w:val="00E97A47"/>
    <w:rsid w:val="00EA353A"/>
    <w:rsid w:val="00EA55FC"/>
    <w:rsid w:val="00EB5BDA"/>
    <w:rsid w:val="00EB7166"/>
    <w:rsid w:val="00EC0362"/>
    <w:rsid w:val="00EC293A"/>
    <w:rsid w:val="00EC379E"/>
    <w:rsid w:val="00EC65C7"/>
    <w:rsid w:val="00EC764A"/>
    <w:rsid w:val="00ED6051"/>
    <w:rsid w:val="00ED743F"/>
    <w:rsid w:val="00EE1083"/>
    <w:rsid w:val="00EE36BD"/>
    <w:rsid w:val="00EE3A2F"/>
    <w:rsid w:val="00EE5007"/>
    <w:rsid w:val="00EF1ACA"/>
    <w:rsid w:val="00EF4288"/>
    <w:rsid w:val="00EF64E8"/>
    <w:rsid w:val="00F00C78"/>
    <w:rsid w:val="00F06D14"/>
    <w:rsid w:val="00F1509D"/>
    <w:rsid w:val="00F16F06"/>
    <w:rsid w:val="00F174E2"/>
    <w:rsid w:val="00F21BCD"/>
    <w:rsid w:val="00F22C90"/>
    <w:rsid w:val="00F231E2"/>
    <w:rsid w:val="00F263A2"/>
    <w:rsid w:val="00F2747F"/>
    <w:rsid w:val="00F30783"/>
    <w:rsid w:val="00F308B5"/>
    <w:rsid w:val="00F31A72"/>
    <w:rsid w:val="00F351DC"/>
    <w:rsid w:val="00F3717A"/>
    <w:rsid w:val="00F3730A"/>
    <w:rsid w:val="00F44984"/>
    <w:rsid w:val="00F46988"/>
    <w:rsid w:val="00F519C5"/>
    <w:rsid w:val="00F51FF3"/>
    <w:rsid w:val="00F53FD6"/>
    <w:rsid w:val="00F637BB"/>
    <w:rsid w:val="00F644C9"/>
    <w:rsid w:val="00F7549F"/>
    <w:rsid w:val="00F87374"/>
    <w:rsid w:val="00F87C79"/>
    <w:rsid w:val="00F93CD3"/>
    <w:rsid w:val="00FA0A1A"/>
    <w:rsid w:val="00FA4D19"/>
    <w:rsid w:val="00FB0757"/>
    <w:rsid w:val="00FB3C02"/>
    <w:rsid w:val="00FB45EF"/>
    <w:rsid w:val="00FB6D09"/>
    <w:rsid w:val="00FB743A"/>
    <w:rsid w:val="00FB7D77"/>
    <w:rsid w:val="00FC3FC2"/>
    <w:rsid w:val="00FC537D"/>
    <w:rsid w:val="00FC5759"/>
    <w:rsid w:val="00FD4073"/>
    <w:rsid w:val="00FD6A80"/>
    <w:rsid w:val="00FE3C2D"/>
    <w:rsid w:val="00FF04A9"/>
    <w:rsid w:val="00FF589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metricconverter"/>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49"/>
    <o:shapelayout v:ext="edit">
      <o:idmap v:ext="edit" data="1"/>
    </o:shapelayout>
  </w:shapeDefaults>
  <w:decimalSymbol w:val=","/>
  <w:listSeparator w:val=";"/>
  <w15:docId w15:val="{F394F099-FC3E-4315-B149-0CFFDB9F5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35E73"/>
    <w:rPr>
      <w:sz w:val="24"/>
      <w:szCs w:val="24"/>
      <w:lang w:val="en-US" w:eastAsia="en-US"/>
    </w:rPr>
  </w:style>
  <w:style w:type="paragraph" w:styleId="Nadpis1">
    <w:name w:val="heading 1"/>
    <w:basedOn w:val="Normln"/>
    <w:next w:val="Normln"/>
    <w:link w:val="Nadpis1Char"/>
    <w:uiPriority w:val="99"/>
    <w:qFormat/>
    <w:rsid w:val="00516C84"/>
    <w:pPr>
      <w:keepNext/>
      <w:numPr>
        <w:numId w:val="12"/>
      </w:numPr>
      <w:spacing w:before="360" w:after="240"/>
      <w:jc w:val="center"/>
      <w:outlineLvl w:val="0"/>
    </w:pPr>
    <w:rPr>
      <w:b/>
      <w:bCs/>
      <w:caps/>
    </w:rPr>
  </w:style>
  <w:style w:type="paragraph" w:styleId="Nadpis2">
    <w:name w:val="heading 2"/>
    <w:basedOn w:val="Normln"/>
    <w:next w:val="Normln"/>
    <w:link w:val="Nadpis2Char"/>
    <w:uiPriority w:val="99"/>
    <w:qFormat/>
    <w:rsid w:val="006A52C6"/>
    <w:pPr>
      <w:keepNext/>
      <w:numPr>
        <w:ilvl w:val="1"/>
        <w:numId w:val="12"/>
      </w:numPr>
      <w:spacing w:before="240" w:after="240"/>
      <w:ind w:left="0" w:firstLine="0"/>
      <w:jc w:val="center"/>
      <w:outlineLvl w:val="1"/>
    </w:pPr>
    <w:rPr>
      <w:b/>
      <w:bCs/>
    </w:rPr>
  </w:style>
  <w:style w:type="paragraph" w:styleId="Nadpis3">
    <w:name w:val="heading 3"/>
    <w:basedOn w:val="Normln"/>
    <w:next w:val="Normln"/>
    <w:link w:val="Nadpis3Char"/>
    <w:uiPriority w:val="99"/>
    <w:qFormat/>
    <w:rsid w:val="00435E73"/>
    <w:pPr>
      <w:keepNext/>
      <w:numPr>
        <w:ilvl w:val="2"/>
        <w:numId w:val="12"/>
      </w:numPr>
      <w:spacing w:before="240" w:after="240"/>
      <w:jc w:val="center"/>
      <w:outlineLvl w:val="2"/>
    </w:pPr>
    <w:rPr>
      <w:i/>
      <w:iCs/>
      <w:sz w:val="20"/>
      <w:szCs w:val="20"/>
    </w:rPr>
  </w:style>
  <w:style w:type="paragraph" w:styleId="Nadpis4">
    <w:name w:val="heading 4"/>
    <w:basedOn w:val="Normln"/>
    <w:next w:val="Normln"/>
    <w:link w:val="Nadpis4Char"/>
    <w:uiPriority w:val="99"/>
    <w:qFormat/>
    <w:rsid w:val="003262DC"/>
    <w:pPr>
      <w:keepNext/>
      <w:numPr>
        <w:ilvl w:val="3"/>
        <w:numId w:val="12"/>
      </w:numPr>
      <w:spacing w:before="240" w:after="60"/>
      <w:outlineLvl w:val="3"/>
    </w:pPr>
    <w:rPr>
      <w:rFonts w:ascii="Calibri" w:hAnsi="Calibri" w:cs="Calibri"/>
      <w:b/>
      <w:bCs/>
      <w:sz w:val="28"/>
      <w:szCs w:val="28"/>
    </w:rPr>
  </w:style>
  <w:style w:type="paragraph" w:styleId="Nadpis5">
    <w:name w:val="heading 5"/>
    <w:basedOn w:val="Normln"/>
    <w:next w:val="Normln"/>
    <w:link w:val="Nadpis5Char"/>
    <w:uiPriority w:val="99"/>
    <w:qFormat/>
    <w:rsid w:val="003262DC"/>
    <w:pPr>
      <w:numPr>
        <w:ilvl w:val="4"/>
        <w:numId w:val="12"/>
      </w:numPr>
      <w:spacing w:before="240" w:after="60"/>
      <w:outlineLvl w:val="4"/>
    </w:pPr>
    <w:rPr>
      <w:rFonts w:ascii="Calibri" w:hAnsi="Calibri" w:cs="Calibri"/>
      <w:b/>
      <w:bCs/>
      <w:i/>
      <w:iCs/>
      <w:sz w:val="26"/>
      <w:szCs w:val="26"/>
    </w:rPr>
  </w:style>
  <w:style w:type="paragraph" w:styleId="Nadpis6">
    <w:name w:val="heading 6"/>
    <w:basedOn w:val="Normln"/>
    <w:next w:val="Normln"/>
    <w:link w:val="Nadpis6Char"/>
    <w:uiPriority w:val="99"/>
    <w:qFormat/>
    <w:rsid w:val="003262DC"/>
    <w:pPr>
      <w:numPr>
        <w:ilvl w:val="5"/>
        <w:numId w:val="12"/>
      </w:numPr>
      <w:spacing w:before="240" w:after="60"/>
      <w:outlineLvl w:val="5"/>
    </w:pPr>
    <w:rPr>
      <w:rFonts w:ascii="Calibri" w:hAnsi="Calibri" w:cs="Calibri"/>
      <w:b/>
      <w:bCs/>
      <w:sz w:val="22"/>
      <w:szCs w:val="22"/>
    </w:rPr>
  </w:style>
  <w:style w:type="paragraph" w:styleId="Nadpis7">
    <w:name w:val="heading 7"/>
    <w:basedOn w:val="Normln"/>
    <w:next w:val="Normln"/>
    <w:link w:val="Nadpis7Char"/>
    <w:uiPriority w:val="99"/>
    <w:qFormat/>
    <w:rsid w:val="003262DC"/>
    <w:pPr>
      <w:numPr>
        <w:ilvl w:val="6"/>
        <w:numId w:val="12"/>
      </w:numPr>
      <w:spacing w:before="240" w:after="60"/>
      <w:outlineLvl w:val="6"/>
    </w:pPr>
    <w:rPr>
      <w:rFonts w:ascii="Calibri" w:hAnsi="Calibri" w:cs="Calibri"/>
    </w:rPr>
  </w:style>
  <w:style w:type="paragraph" w:styleId="Nadpis8">
    <w:name w:val="heading 8"/>
    <w:basedOn w:val="Normln"/>
    <w:next w:val="Normln"/>
    <w:link w:val="Nadpis8Char"/>
    <w:uiPriority w:val="99"/>
    <w:qFormat/>
    <w:rsid w:val="003262DC"/>
    <w:pPr>
      <w:numPr>
        <w:ilvl w:val="7"/>
        <w:numId w:val="12"/>
      </w:numPr>
      <w:spacing w:before="240" w:after="60"/>
      <w:outlineLvl w:val="7"/>
    </w:pPr>
    <w:rPr>
      <w:rFonts w:ascii="Calibri" w:hAnsi="Calibri" w:cs="Calibri"/>
      <w:i/>
      <w:iCs/>
    </w:rPr>
  </w:style>
  <w:style w:type="paragraph" w:styleId="Nadpis9">
    <w:name w:val="heading 9"/>
    <w:basedOn w:val="Normln"/>
    <w:next w:val="Normln"/>
    <w:link w:val="Nadpis9Char"/>
    <w:uiPriority w:val="99"/>
    <w:qFormat/>
    <w:rsid w:val="003262DC"/>
    <w:pPr>
      <w:numPr>
        <w:ilvl w:val="8"/>
        <w:numId w:val="12"/>
      </w:numPr>
      <w:spacing w:before="240" w:after="60"/>
      <w:outlineLvl w:val="8"/>
    </w:pPr>
    <w:rPr>
      <w:rFonts w:ascii="Cambria" w:hAnsi="Cambria" w:cs="Cambria"/>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rPr>
      <w:rFonts w:ascii="Cambria" w:hAnsi="Cambria" w:cs="Cambria"/>
      <w:b/>
      <w:bCs/>
      <w:kern w:val="32"/>
      <w:sz w:val="32"/>
      <w:szCs w:val="32"/>
      <w:lang w:val="en-US" w:eastAsia="en-US"/>
    </w:rPr>
  </w:style>
  <w:style w:type="character" w:customStyle="1" w:styleId="Nadpis2Char">
    <w:name w:val="Nadpis 2 Char"/>
    <w:basedOn w:val="Standardnpsmoodstavce"/>
    <w:link w:val="Nadpis2"/>
    <w:uiPriority w:val="99"/>
    <w:semiHidden/>
    <w:rPr>
      <w:rFonts w:ascii="Cambria" w:hAnsi="Cambria" w:cs="Cambria"/>
      <w:b/>
      <w:bCs/>
      <w:i/>
      <w:iCs/>
      <w:sz w:val="28"/>
      <w:szCs w:val="28"/>
      <w:lang w:val="en-US" w:eastAsia="en-US"/>
    </w:rPr>
  </w:style>
  <w:style w:type="character" w:customStyle="1" w:styleId="Nadpis3Char">
    <w:name w:val="Nadpis 3 Char"/>
    <w:basedOn w:val="Standardnpsmoodstavce"/>
    <w:link w:val="Nadpis3"/>
    <w:uiPriority w:val="99"/>
    <w:semiHidden/>
    <w:rPr>
      <w:rFonts w:ascii="Cambria" w:hAnsi="Cambria" w:cs="Cambria"/>
      <w:b/>
      <w:bCs/>
      <w:sz w:val="26"/>
      <w:szCs w:val="26"/>
      <w:lang w:val="en-US" w:eastAsia="en-US"/>
    </w:rPr>
  </w:style>
  <w:style w:type="character" w:customStyle="1" w:styleId="Nadpis4Char">
    <w:name w:val="Nadpis 4 Char"/>
    <w:basedOn w:val="Standardnpsmoodstavce"/>
    <w:link w:val="Nadpis4"/>
    <w:uiPriority w:val="99"/>
    <w:semiHidden/>
    <w:rsid w:val="003262DC"/>
    <w:rPr>
      <w:rFonts w:ascii="Calibri" w:hAnsi="Calibri" w:cs="Calibri"/>
      <w:b/>
      <w:bCs/>
      <w:sz w:val="28"/>
      <w:szCs w:val="28"/>
      <w:lang w:val="en-US" w:eastAsia="en-US"/>
    </w:rPr>
  </w:style>
  <w:style w:type="character" w:customStyle="1" w:styleId="Nadpis5Char">
    <w:name w:val="Nadpis 5 Char"/>
    <w:basedOn w:val="Standardnpsmoodstavce"/>
    <w:link w:val="Nadpis5"/>
    <w:uiPriority w:val="99"/>
    <w:semiHidden/>
    <w:rsid w:val="003262DC"/>
    <w:rPr>
      <w:rFonts w:ascii="Calibri" w:hAnsi="Calibri" w:cs="Calibri"/>
      <w:b/>
      <w:bCs/>
      <w:i/>
      <w:iCs/>
      <w:sz w:val="26"/>
      <w:szCs w:val="26"/>
      <w:lang w:val="en-US" w:eastAsia="en-US"/>
    </w:rPr>
  </w:style>
  <w:style w:type="character" w:customStyle="1" w:styleId="Nadpis6Char">
    <w:name w:val="Nadpis 6 Char"/>
    <w:basedOn w:val="Standardnpsmoodstavce"/>
    <w:link w:val="Nadpis6"/>
    <w:uiPriority w:val="99"/>
    <w:semiHidden/>
    <w:rsid w:val="003262DC"/>
    <w:rPr>
      <w:rFonts w:ascii="Calibri" w:hAnsi="Calibri" w:cs="Calibri"/>
      <w:b/>
      <w:bCs/>
      <w:sz w:val="22"/>
      <w:szCs w:val="22"/>
      <w:lang w:val="en-US" w:eastAsia="en-US"/>
    </w:rPr>
  </w:style>
  <w:style w:type="character" w:customStyle="1" w:styleId="Nadpis7Char">
    <w:name w:val="Nadpis 7 Char"/>
    <w:basedOn w:val="Standardnpsmoodstavce"/>
    <w:link w:val="Nadpis7"/>
    <w:uiPriority w:val="99"/>
    <w:semiHidden/>
    <w:rsid w:val="003262DC"/>
    <w:rPr>
      <w:rFonts w:ascii="Calibri" w:hAnsi="Calibri" w:cs="Calibri"/>
      <w:sz w:val="24"/>
      <w:szCs w:val="24"/>
      <w:lang w:val="en-US" w:eastAsia="en-US"/>
    </w:rPr>
  </w:style>
  <w:style w:type="character" w:customStyle="1" w:styleId="Nadpis8Char">
    <w:name w:val="Nadpis 8 Char"/>
    <w:basedOn w:val="Standardnpsmoodstavce"/>
    <w:link w:val="Nadpis8"/>
    <w:uiPriority w:val="99"/>
    <w:semiHidden/>
    <w:rsid w:val="003262DC"/>
    <w:rPr>
      <w:rFonts w:ascii="Calibri" w:hAnsi="Calibri" w:cs="Calibri"/>
      <w:i/>
      <w:iCs/>
      <w:sz w:val="24"/>
      <w:szCs w:val="24"/>
      <w:lang w:val="en-US" w:eastAsia="en-US"/>
    </w:rPr>
  </w:style>
  <w:style w:type="character" w:customStyle="1" w:styleId="Nadpis9Char">
    <w:name w:val="Nadpis 9 Char"/>
    <w:basedOn w:val="Standardnpsmoodstavce"/>
    <w:link w:val="Nadpis9"/>
    <w:uiPriority w:val="99"/>
    <w:semiHidden/>
    <w:rsid w:val="003262DC"/>
    <w:rPr>
      <w:rFonts w:ascii="Cambria" w:hAnsi="Cambria" w:cs="Cambria"/>
      <w:sz w:val="22"/>
      <w:szCs w:val="22"/>
      <w:lang w:val="en-US" w:eastAsia="en-US"/>
    </w:rPr>
  </w:style>
  <w:style w:type="paragraph" w:styleId="Textpoznpodarou">
    <w:name w:val="footnote text"/>
    <w:basedOn w:val="Normln"/>
    <w:link w:val="TextpoznpodarouChar"/>
    <w:uiPriority w:val="99"/>
    <w:semiHidden/>
    <w:rsid w:val="00435E73"/>
    <w:rPr>
      <w:sz w:val="16"/>
      <w:szCs w:val="16"/>
    </w:rPr>
  </w:style>
  <w:style w:type="character" w:customStyle="1" w:styleId="TextpoznpodarouChar">
    <w:name w:val="Text pozn. pod čarou Char"/>
    <w:basedOn w:val="Standardnpsmoodstavce"/>
    <w:link w:val="Textpoznpodarou"/>
    <w:uiPriority w:val="99"/>
    <w:semiHidden/>
    <w:rPr>
      <w:sz w:val="20"/>
      <w:szCs w:val="20"/>
      <w:lang w:val="en-US" w:eastAsia="en-US"/>
    </w:rPr>
  </w:style>
  <w:style w:type="paragraph" w:customStyle="1" w:styleId="PaperTitle">
    <w:name w:val="Paper Title"/>
    <w:basedOn w:val="Normln"/>
    <w:uiPriority w:val="99"/>
    <w:rsid w:val="00435E73"/>
    <w:pPr>
      <w:spacing w:before="720"/>
      <w:jc w:val="center"/>
    </w:pPr>
    <w:rPr>
      <w:b/>
      <w:bCs/>
      <w:sz w:val="40"/>
      <w:szCs w:val="40"/>
    </w:rPr>
  </w:style>
  <w:style w:type="paragraph" w:customStyle="1" w:styleId="PaperAuthor">
    <w:name w:val="Paper Author"/>
    <w:basedOn w:val="Normln"/>
    <w:uiPriority w:val="99"/>
    <w:rsid w:val="00435E73"/>
    <w:pPr>
      <w:spacing w:before="360" w:after="360"/>
      <w:jc w:val="center"/>
    </w:pPr>
    <w:rPr>
      <w:sz w:val="28"/>
      <w:szCs w:val="28"/>
    </w:rPr>
  </w:style>
  <w:style w:type="paragraph" w:customStyle="1" w:styleId="AuthorAffiliation">
    <w:name w:val="Author Affiliation"/>
    <w:basedOn w:val="Normln"/>
    <w:uiPriority w:val="99"/>
    <w:rsid w:val="00435E73"/>
    <w:pPr>
      <w:jc w:val="center"/>
    </w:pPr>
    <w:rPr>
      <w:i/>
      <w:iCs/>
      <w:sz w:val="20"/>
      <w:szCs w:val="20"/>
    </w:rPr>
  </w:style>
  <w:style w:type="paragraph" w:customStyle="1" w:styleId="Abstract">
    <w:name w:val="Abstract"/>
    <w:basedOn w:val="Normln"/>
    <w:uiPriority w:val="99"/>
    <w:rsid w:val="00435E73"/>
    <w:pPr>
      <w:spacing w:before="360"/>
      <w:ind w:left="288" w:right="288"/>
      <w:jc w:val="both"/>
    </w:pPr>
    <w:rPr>
      <w:sz w:val="20"/>
      <w:szCs w:val="20"/>
    </w:rPr>
  </w:style>
  <w:style w:type="paragraph" w:customStyle="1" w:styleId="Paragraph">
    <w:name w:val="Paragraph"/>
    <w:basedOn w:val="Normln"/>
    <w:uiPriority w:val="99"/>
    <w:rsid w:val="00435E73"/>
    <w:pPr>
      <w:ind w:firstLine="274"/>
      <w:jc w:val="both"/>
    </w:pPr>
  </w:style>
  <w:style w:type="character" w:styleId="Znakapoznpodarou">
    <w:name w:val="footnote reference"/>
    <w:basedOn w:val="Standardnpsmoodstavce"/>
    <w:uiPriority w:val="99"/>
    <w:semiHidden/>
    <w:rsid w:val="00435E73"/>
    <w:rPr>
      <w:vertAlign w:val="superscript"/>
    </w:rPr>
  </w:style>
  <w:style w:type="paragraph" w:customStyle="1" w:styleId="Reference">
    <w:name w:val="Reference"/>
    <w:basedOn w:val="Paragraph"/>
    <w:uiPriority w:val="99"/>
    <w:rsid w:val="00435E73"/>
    <w:pPr>
      <w:ind w:left="270" w:hanging="270"/>
    </w:pPr>
    <w:rPr>
      <w:sz w:val="18"/>
      <w:szCs w:val="18"/>
    </w:rPr>
  </w:style>
  <w:style w:type="paragraph" w:customStyle="1" w:styleId="FigureCaption">
    <w:name w:val="FigureCaption"/>
    <w:basedOn w:val="Paragraph"/>
    <w:next w:val="Paragraph"/>
    <w:uiPriority w:val="99"/>
    <w:rsid w:val="00435E73"/>
    <w:pPr>
      <w:ind w:firstLine="0"/>
    </w:pPr>
    <w:rPr>
      <w:sz w:val="20"/>
      <w:szCs w:val="20"/>
    </w:rPr>
  </w:style>
  <w:style w:type="paragraph" w:customStyle="1" w:styleId="Figure">
    <w:name w:val="Figure"/>
    <w:basedOn w:val="Normln"/>
    <w:uiPriority w:val="99"/>
    <w:rsid w:val="00435E73"/>
    <w:pPr>
      <w:keepNext/>
      <w:spacing w:after="200"/>
      <w:jc w:val="center"/>
    </w:pPr>
    <w:rPr>
      <w:sz w:val="20"/>
      <w:szCs w:val="20"/>
    </w:rPr>
  </w:style>
  <w:style w:type="paragraph" w:customStyle="1" w:styleId="Equation">
    <w:name w:val="Equation"/>
    <w:basedOn w:val="Paragraph"/>
    <w:uiPriority w:val="99"/>
    <w:rsid w:val="00435E73"/>
    <w:pPr>
      <w:tabs>
        <w:tab w:val="center" w:pos="4320"/>
        <w:tab w:val="right" w:pos="8370"/>
      </w:tabs>
      <w:ind w:firstLine="0"/>
    </w:pPr>
  </w:style>
  <w:style w:type="paragraph" w:customStyle="1" w:styleId="PACS">
    <w:name w:val="PACS"/>
    <w:basedOn w:val="Normln"/>
    <w:uiPriority w:val="99"/>
    <w:rsid w:val="00435E73"/>
    <w:pPr>
      <w:ind w:left="288" w:right="288"/>
    </w:pPr>
    <w:rPr>
      <w:b/>
      <w:bCs/>
      <w:sz w:val="20"/>
      <w:szCs w:val="20"/>
    </w:rPr>
  </w:style>
  <w:style w:type="paragraph" w:customStyle="1" w:styleId="Keywords">
    <w:name w:val="Keywords"/>
    <w:basedOn w:val="Normln"/>
    <w:uiPriority w:val="99"/>
    <w:rsid w:val="00435E73"/>
    <w:pPr>
      <w:ind w:left="288" w:right="288"/>
    </w:pPr>
    <w:rPr>
      <w:b/>
      <w:bCs/>
      <w:sz w:val="20"/>
      <w:szCs w:val="20"/>
    </w:rPr>
  </w:style>
  <w:style w:type="character" w:styleId="Hypertextovodkaz">
    <w:name w:val="Hyperlink"/>
    <w:basedOn w:val="Standardnpsmoodstavce"/>
    <w:uiPriority w:val="99"/>
    <w:rsid w:val="00435E73"/>
    <w:rPr>
      <w:color w:val="0000FF"/>
      <w:u w:val="single"/>
    </w:rPr>
  </w:style>
  <w:style w:type="table" w:styleId="Mkatabulky">
    <w:name w:val="Table Grid"/>
    <w:basedOn w:val="Normlntabulka"/>
    <w:uiPriority w:val="99"/>
    <w:rsid w:val="008B5E6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iPriority w:val="99"/>
    <w:qFormat/>
    <w:rsid w:val="00E07B16"/>
    <w:rPr>
      <w:b/>
      <w:bCs/>
      <w:sz w:val="20"/>
      <w:szCs w:val="20"/>
    </w:rPr>
  </w:style>
  <w:style w:type="character" w:styleId="Odkaznakoment">
    <w:name w:val="annotation reference"/>
    <w:basedOn w:val="Standardnpsmoodstavce"/>
    <w:uiPriority w:val="99"/>
    <w:semiHidden/>
    <w:rsid w:val="00257C7B"/>
    <w:rPr>
      <w:sz w:val="16"/>
      <w:szCs w:val="16"/>
    </w:rPr>
  </w:style>
  <w:style w:type="paragraph" w:styleId="Textkomente">
    <w:name w:val="annotation text"/>
    <w:basedOn w:val="Normln"/>
    <w:link w:val="TextkomenteChar"/>
    <w:uiPriority w:val="99"/>
    <w:semiHidden/>
    <w:rsid w:val="00257C7B"/>
    <w:rPr>
      <w:sz w:val="20"/>
      <w:szCs w:val="20"/>
    </w:rPr>
  </w:style>
  <w:style w:type="character" w:customStyle="1" w:styleId="TextkomenteChar">
    <w:name w:val="Text komentáře Char"/>
    <w:basedOn w:val="Standardnpsmoodstavce"/>
    <w:link w:val="Textkomente"/>
    <w:uiPriority w:val="99"/>
    <w:rsid w:val="00257C7B"/>
    <w:rPr>
      <w:lang w:val="en-US" w:eastAsia="en-US"/>
    </w:rPr>
  </w:style>
  <w:style w:type="paragraph" w:styleId="Textbubliny">
    <w:name w:val="Balloon Text"/>
    <w:basedOn w:val="Normln"/>
    <w:link w:val="TextbublinyChar"/>
    <w:uiPriority w:val="99"/>
    <w:semiHidden/>
    <w:rsid w:val="00257C7B"/>
    <w:rPr>
      <w:rFonts w:ascii="Tahoma" w:hAnsi="Tahoma" w:cs="Tahoma"/>
      <w:sz w:val="16"/>
      <w:szCs w:val="16"/>
    </w:rPr>
  </w:style>
  <w:style w:type="character" w:customStyle="1" w:styleId="TextbublinyChar">
    <w:name w:val="Text bubliny Char"/>
    <w:basedOn w:val="Standardnpsmoodstavce"/>
    <w:link w:val="Textbubliny"/>
    <w:uiPriority w:val="99"/>
    <w:rsid w:val="00257C7B"/>
    <w:rPr>
      <w:rFonts w:ascii="Tahoma" w:hAnsi="Tahoma" w:cs="Tahoma"/>
      <w:sz w:val="16"/>
      <w:szCs w:val="16"/>
      <w:lang w:val="en-US" w:eastAsia="en-US"/>
    </w:rPr>
  </w:style>
  <w:style w:type="paragraph" w:styleId="Pedmtkomente">
    <w:name w:val="annotation subject"/>
    <w:basedOn w:val="Textkomente"/>
    <w:next w:val="Textkomente"/>
    <w:link w:val="PedmtkomenteChar"/>
    <w:uiPriority w:val="99"/>
    <w:semiHidden/>
    <w:rsid w:val="00174E86"/>
    <w:rPr>
      <w:b/>
      <w:bCs/>
    </w:rPr>
  </w:style>
  <w:style w:type="character" w:customStyle="1" w:styleId="PedmtkomenteChar">
    <w:name w:val="Předmět komentáře Char"/>
    <w:basedOn w:val="TextkomenteChar"/>
    <w:link w:val="Pedmtkomente"/>
    <w:uiPriority w:val="99"/>
    <w:rsid w:val="00174E86"/>
    <w:rPr>
      <w:b/>
      <w:bCs/>
      <w:lang w:val="en-US" w:eastAsia="en-US"/>
    </w:rPr>
  </w:style>
  <w:style w:type="paragraph" w:styleId="Zhlav">
    <w:name w:val="header"/>
    <w:basedOn w:val="Normln"/>
    <w:link w:val="ZhlavChar"/>
    <w:uiPriority w:val="99"/>
    <w:rsid w:val="00A14678"/>
    <w:pPr>
      <w:tabs>
        <w:tab w:val="center" w:pos="4536"/>
        <w:tab w:val="right" w:pos="9072"/>
      </w:tabs>
    </w:pPr>
  </w:style>
  <w:style w:type="character" w:customStyle="1" w:styleId="ZhlavChar">
    <w:name w:val="Záhlaví Char"/>
    <w:basedOn w:val="Standardnpsmoodstavce"/>
    <w:link w:val="Zhlav"/>
    <w:uiPriority w:val="99"/>
    <w:rsid w:val="00A14678"/>
    <w:rPr>
      <w:sz w:val="24"/>
      <w:szCs w:val="24"/>
      <w:lang w:val="en-US" w:eastAsia="en-US"/>
    </w:rPr>
  </w:style>
  <w:style w:type="paragraph" w:styleId="Zpat">
    <w:name w:val="footer"/>
    <w:basedOn w:val="Normln"/>
    <w:link w:val="ZpatChar"/>
    <w:uiPriority w:val="99"/>
    <w:rsid w:val="00A14678"/>
    <w:pPr>
      <w:tabs>
        <w:tab w:val="center" w:pos="4536"/>
        <w:tab w:val="right" w:pos="9072"/>
      </w:tabs>
    </w:pPr>
  </w:style>
  <w:style w:type="character" w:customStyle="1" w:styleId="ZpatChar">
    <w:name w:val="Zápatí Char"/>
    <w:basedOn w:val="Standardnpsmoodstavce"/>
    <w:link w:val="Zpat"/>
    <w:uiPriority w:val="99"/>
    <w:rsid w:val="00A14678"/>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761451">
      <w:marLeft w:val="0"/>
      <w:marRight w:val="0"/>
      <w:marTop w:val="0"/>
      <w:marBottom w:val="0"/>
      <w:divBdr>
        <w:top w:val="none" w:sz="0" w:space="0" w:color="auto"/>
        <w:left w:val="none" w:sz="0" w:space="0" w:color="auto"/>
        <w:bottom w:val="none" w:sz="0" w:space="0" w:color="auto"/>
        <w:right w:val="none" w:sz="0" w:space="0" w:color="auto"/>
      </w:divBdr>
    </w:div>
    <w:div w:id="794761452">
      <w:marLeft w:val="0"/>
      <w:marRight w:val="0"/>
      <w:marTop w:val="0"/>
      <w:marBottom w:val="0"/>
      <w:divBdr>
        <w:top w:val="none" w:sz="0" w:space="0" w:color="auto"/>
        <w:left w:val="none" w:sz="0" w:space="0" w:color="auto"/>
        <w:bottom w:val="none" w:sz="0" w:space="0" w:color="auto"/>
        <w:right w:val="none" w:sz="0" w:space="0" w:color="auto"/>
      </w:divBdr>
    </w:div>
    <w:div w:id="79476145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oleObject" Target="embeddings/oleObject4.bin"/><Relationship Id="rId39" Type="http://schemas.openxmlformats.org/officeDocument/2006/relationships/fontTable" Target="fontTable.xml"/><Relationship Id="rId21" Type="http://schemas.openxmlformats.org/officeDocument/2006/relationships/oleObject" Target="embeddings/oleObject2.bin"/><Relationship Id="rId34" Type="http://schemas.openxmlformats.org/officeDocument/2006/relationships/image" Target="media/image21.png"/><Relationship Id="rId7" Type="http://schemas.openxmlformats.org/officeDocument/2006/relationships/image" Target="media/image1.wmf"/><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6.wmf"/><Relationship Id="rId33" Type="http://schemas.openxmlformats.org/officeDocument/2006/relationships/image" Target="media/image20.png"/><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wmf"/><Relationship Id="rId29" Type="http://schemas.openxmlformats.org/officeDocument/2006/relationships/image" Target="media/image18.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oleObject" Target="embeddings/oleObject7.bin"/><Relationship Id="rId37" Type="http://schemas.openxmlformats.org/officeDocument/2006/relationships/oleObject" Target="embeddings/oleObject10.bin"/><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oleObject" Target="embeddings/oleObject3.bin"/><Relationship Id="rId28" Type="http://schemas.openxmlformats.org/officeDocument/2006/relationships/oleObject" Target="embeddings/oleObject5.bin"/><Relationship Id="rId36" Type="http://schemas.openxmlformats.org/officeDocument/2006/relationships/oleObject" Target="embeddings/oleObject9.bin"/><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19.png"/><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7.wmf"/><Relationship Id="rId30" Type="http://schemas.openxmlformats.org/officeDocument/2006/relationships/oleObject" Target="embeddings/oleObject6.bin"/><Relationship Id="rId35" Type="http://schemas.openxmlformats.org/officeDocument/2006/relationships/oleObject" Target="embeddings/oleObject8.bin"/><Relationship Id="rId8" Type="http://schemas.openxmlformats.org/officeDocument/2006/relationships/oleObject" Target="embeddings/oleObject1.bin"/><Relationship Id="rId3" Type="http://schemas.openxmlformats.org/officeDocument/2006/relationships/settings" Target="settings.xml"/></Relationships>
</file>

<file path=word/_rels/footnotes.xml.rels><?xml version="1.0" encoding="UTF-8" standalone="yes"?>
<Relationships xmlns="http://schemas.openxmlformats.org/package/2006/relationships"><Relationship Id="rId1" Type="http://schemas.openxmlformats.org/officeDocument/2006/relationships/hyperlink" Target="mailto:msedlacik@ft.utb.cz"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ipuser\Desktop\FORMS\6x9_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6x9_template</Template>
  <TotalTime>0</TotalTime>
  <Pages>29</Pages>
  <Words>4905</Words>
  <Characters>28940</Characters>
  <Application>Microsoft Office Word</Application>
  <DocSecurity>0</DocSecurity>
  <Lines>241</Lines>
  <Paragraphs>67</Paragraphs>
  <ScaleCrop>false</ScaleCrop>
  <HeadingPairs>
    <vt:vector size="2" baseType="variant">
      <vt:variant>
        <vt:lpstr>Název</vt:lpstr>
      </vt:variant>
      <vt:variant>
        <vt:i4>1</vt:i4>
      </vt:variant>
    </vt:vector>
  </HeadingPairs>
  <TitlesOfParts>
    <vt:vector size="1" baseType="lpstr">
      <vt:lpstr/>
    </vt:vector>
  </TitlesOfParts>
  <Company>PPI</Company>
  <LinksUpToDate>false</LinksUpToDate>
  <CharactersWithSpaces>33778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Plachy</dc:creator>
  <cp:keywords/>
  <dc:description/>
  <cp:lastModifiedBy>Hana Janečková</cp:lastModifiedBy>
  <cp:revision>2</cp:revision>
  <cp:lastPrinted>2013-03-29T10:09:00Z</cp:lastPrinted>
  <dcterms:created xsi:type="dcterms:W3CDTF">2022-04-07T13:07:00Z</dcterms:created>
  <dcterms:modified xsi:type="dcterms:W3CDTF">2022-04-07T13:07:00Z</dcterms:modified>
</cp:coreProperties>
</file>